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附件2：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朔州陶瓷职业技术学院2022年高层次人才引进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受取消应聘资格处分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E25C9F"/>
    <w:rsid w:val="040863B0"/>
    <w:rsid w:val="18E21F6E"/>
    <w:rsid w:val="261633ED"/>
    <w:rsid w:val="29251F44"/>
    <w:rsid w:val="292F2F51"/>
    <w:rsid w:val="2D3D2B85"/>
    <w:rsid w:val="37586D5E"/>
    <w:rsid w:val="4EAB3B60"/>
    <w:rsid w:val="568B3962"/>
    <w:rsid w:val="5AF140C2"/>
    <w:rsid w:val="67FF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90</Words>
  <Characters>93</Characters>
  <Lines>0</Lines>
  <Paragraphs>0</Paragraphs>
  <TotalTime>3</TotalTime>
  <ScaleCrop>false</ScaleCrop>
  <LinksUpToDate>false</LinksUpToDate>
  <CharactersWithSpaces>107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鹏飞</cp:lastModifiedBy>
  <dcterms:modified xsi:type="dcterms:W3CDTF">2022-04-19T08:58:10Z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5F75791CEC9141B3B71B5FE52DB4398B</vt:lpwstr>
  </property>
</Properties>
</file>