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9470F" w14:textId="77777777" w:rsidR="006B4CAD" w:rsidRDefault="00CF324D">
      <w:pPr>
        <w:adjustRightInd w:val="0"/>
        <w:spacing w:line="50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lang w:eastAsia="zh-CN"/>
        </w:rPr>
        <w:t>淮南</w:t>
      </w: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lang w:eastAsia="zh-CN"/>
        </w:rPr>
        <w:t>市八公山区山水田园城乡发展投资有限责任</w:t>
      </w: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lang w:eastAsia="zh-CN"/>
        </w:rPr>
        <w:t>公司报考资格审查表</w:t>
      </w:r>
    </w:p>
    <w:p w14:paraId="7DD7E1F6" w14:textId="77777777" w:rsidR="006B4CAD" w:rsidRDefault="006B4CAD">
      <w:pPr>
        <w:adjustRightInd w:val="0"/>
        <w:spacing w:line="50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  <w:lang w:eastAsia="zh-CN"/>
        </w:rPr>
      </w:pPr>
    </w:p>
    <w:tbl>
      <w:tblPr>
        <w:tblpPr w:leftFromText="180" w:rightFromText="180" w:vertAnchor="text" w:horzAnchor="page" w:tblpX="922" w:tblpY="319"/>
        <w:tblOverlap w:val="never"/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9"/>
        <w:gridCol w:w="1142"/>
        <w:gridCol w:w="347"/>
        <w:gridCol w:w="31"/>
        <w:gridCol w:w="44"/>
        <w:gridCol w:w="612"/>
        <w:gridCol w:w="152"/>
        <w:gridCol w:w="32"/>
        <w:gridCol w:w="238"/>
        <w:gridCol w:w="342"/>
        <w:gridCol w:w="76"/>
        <w:gridCol w:w="267"/>
        <w:gridCol w:w="28"/>
        <w:gridCol w:w="217"/>
        <w:gridCol w:w="98"/>
        <w:gridCol w:w="135"/>
        <w:gridCol w:w="208"/>
        <w:gridCol w:w="39"/>
        <w:gridCol w:w="318"/>
        <w:gridCol w:w="328"/>
        <w:gridCol w:w="30"/>
        <w:gridCol w:w="313"/>
        <w:gridCol w:w="124"/>
        <w:gridCol w:w="164"/>
        <w:gridCol w:w="55"/>
        <w:gridCol w:w="79"/>
        <w:gridCol w:w="264"/>
        <w:gridCol w:w="342"/>
        <w:gridCol w:w="347"/>
        <w:gridCol w:w="11"/>
        <w:gridCol w:w="36"/>
        <w:gridCol w:w="296"/>
        <w:gridCol w:w="343"/>
        <w:gridCol w:w="47"/>
        <w:gridCol w:w="295"/>
        <w:gridCol w:w="343"/>
        <w:gridCol w:w="343"/>
        <w:gridCol w:w="343"/>
        <w:gridCol w:w="362"/>
      </w:tblGrid>
      <w:tr w:rsidR="006B4CAD" w14:paraId="12EF63A0" w14:textId="77777777">
        <w:trPr>
          <w:cantSplit/>
          <w:trHeight w:val="595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4A090" w14:textId="77777777" w:rsidR="006B4CAD" w:rsidRDefault="00CF324D">
            <w:pPr>
              <w:adjustRightInd w:val="0"/>
              <w:spacing w:line="500" w:lineRule="exact"/>
              <w:rPr>
                <w:rFonts w:eastAsia="楷体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lang w:eastAsia="zh-CN"/>
              </w:rPr>
              <w:t xml:space="preserve">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333333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</w:rPr>
              <w:t>名</w:t>
            </w:r>
            <w:proofErr w:type="gramEnd"/>
          </w:p>
        </w:tc>
        <w:tc>
          <w:tcPr>
            <w:tcW w:w="1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09A70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1AAA2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性别</w:t>
            </w:r>
            <w:proofErr w:type="spellEnd"/>
          </w:p>
        </w:tc>
        <w:tc>
          <w:tcPr>
            <w:tcW w:w="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BCAB6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C9B5C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出生年月</w:t>
            </w:r>
            <w:proofErr w:type="spellEnd"/>
          </w:p>
        </w:tc>
        <w:tc>
          <w:tcPr>
            <w:tcW w:w="17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0D9FB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proofErr w:type="gramStart"/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月</w:t>
            </w:r>
            <w:proofErr w:type="gramEnd"/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日</w:t>
            </w:r>
          </w:p>
        </w:tc>
        <w:tc>
          <w:tcPr>
            <w:tcW w:w="237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376FEB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  <w:lang w:eastAsia="zh-CN"/>
              </w:rPr>
            </w:pPr>
            <w:r>
              <w:rPr>
                <w:rFonts w:eastAsia="楷体_GB2312" w:hint="eastAsia"/>
                <w:sz w:val="24"/>
                <w:lang w:eastAsia="zh-CN"/>
              </w:rPr>
              <w:t>贴近期大一寸</w:t>
            </w:r>
          </w:p>
          <w:p w14:paraId="00CD360F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  <w:lang w:eastAsia="zh-CN"/>
              </w:rPr>
            </w:pPr>
            <w:r>
              <w:rPr>
                <w:rFonts w:eastAsia="楷体_GB2312" w:hint="eastAsia"/>
                <w:sz w:val="24"/>
                <w:lang w:eastAsia="zh-CN"/>
              </w:rPr>
              <w:t>正面免冠</w:t>
            </w:r>
          </w:p>
          <w:p w14:paraId="5B9F8CF4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  <w:lang w:eastAsia="zh-CN"/>
              </w:rPr>
            </w:pPr>
            <w:r>
              <w:rPr>
                <w:rFonts w:eastAsia="楷体_GB2312" w:hint="eastAsia"/>
                <w:sz w:val="24"/>
                <w:lang w:eastAsia="zh-CN"/>
              </w:rPr>
              <w:t>彩色相片</w:t>
            </w:r>
          </w:p>
        </w:tc>
      </w:tr>
      <w:tr w:rsidR="006B4CAD" w14:paraId="40F2F71D" w14:textId="77777777">
        <w:trPr>
          <w:cantSplit/>
          <w:trHeight w:val="735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A295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eastAsia="楷体_GB2312" w:hint="eastAsia"/>
                <w:sz w:val="24"/>
              </w:rPr>
              <w:t>籍　贯</w:t>
            </w:r>
          </w:p>
        </w:tc>
        <w:tc>
          <w:tcPr>
            <w:tcW w:w="1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2DD1B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950BE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民族</w:t>
            </w:r>
            <w:proofErr w:type="spellEnd"/>
          </w:p>
        </w:tc>
        <w:tc>
          <w:tcPr>
            <w:tcW w:w="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B4D23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AEF76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参加工作时间</w:t>
            </w:r>
            <w:proofErr w:type="spellEnd"/>
          </w:p>
        </w:tc>
        <w:tc>
          <w:tcPr>
            <w:tcW w:w="17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1611A" w14:textId="77777777" w:rsidR="006B4CAD" w:rsidRDefault="00CF324D">
            <w:pPr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 xml:space="preserve">年　</w:t>
            </w:r>
            <w:proofErr w:type="gramStart"/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日</w:t>
            </w:r>
            <w:proofErr w:type="gramEnd"/>
          </w:p>
        </w:tc>
        <w:tc>
          <w:tcPr>
            <w:tcW w:w="237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76F71C" w14:textId="77777777" w:rsidR="006B4CAD" w:rsidRDefault="006B4CAD">
            <w:pPr>
              <w:widowControl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003A0D9C" w14:textId="77777777">
        <w:trPr>
          <w:cantSplit/>
          <w:trHeight w:val="594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EFCCF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政治面貌</w:t>
            </w:r>
            <w:proofErr w:type="spellEnd"/>
          </w:p>
        </w:tc>
        <w:tc>
          <w:tcPr>
            <w:tcW w:w="23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572E8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602BA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参加党派时间</w:t>
            </w:r>
            <w:proofErr w:type="spellEnd"/>
          </w:p>
        </w:tc>
        <w:tc>
          <w:tcPr>
            <w:tcW w:w="241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3683F" w14:textId="77777777" w:rsidR="006B4CAD" w:rsidRDefault="00CF324D">
            <w:pPr>
              <w:snapToGrid w:val="0"/>
              <w:rPr>
                <w:rFonts w:eastAsia="楷体_GB2312"/>
                <w:sz w:val="24"/>
                <w:szCs w:val="32"/>
              </w:rPr>
            </w:pPr>
            <w:r>
              <w:rPr>
                <w:rFonts w:eastAsia="楷体_GB2312" w:hint="eastAsia"/>
                <w:sz w:val="24"/>
              </w:rPr>
              <w:t xml:space="preserve">      </w:t>
            </w:r>
            <w:r>
              <w:rPr>
                <w:rFonts w:eastAsia="楷体_GB2312" w:hint="eastAsia"/>
                <w:sz w:val="24"/>
              </w:rPr>
              <w:t xml:space="preserve">年　</w:t>
            </w:r>
            <w:r>
              <w:rPr>
                <w:rFonts w:eastAsia="楷体_GB2312"/>
                <w:sz w:val="24"/>
              </w:rPr>
              <w:t xml:space="preserve">  </w:t>
            </w:r>
            <w:proofErr w:type="gramStart"/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日</w:t>
            </w:r>
            <w:proofErr w:type="gramEnd"/>
          </w:p>
        </w:tc>
        <w:tc>
          <w:tcPr>
            <w:tcW w:w="237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630815" w14:textId="77777777" w:rsidR="006B4CAD" w:rsidRDefault="006B4CAD">
            <w:pPr>
              <w:widowControl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0CA5D17D" w14:textId="77777777">
        <w:trPr>
          <w:cantSplit/>
          <w:trHeight w:val="618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D670" w14:textId="77777777" w:rsidR="006B4CAD" w:rsidRDefault="00CF324D">
            <w:pPr>
              <w:snapToGrid w:val="0"/>
              <w:spacing w:line="260" w:lineRule="exact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工作单位</w:t>
            </w:r>
            <w:proofErr w:type="spellEnd"/>
          </w:p>
          <w:p w14:paraId="0FB76C72" w14:textId="77777777" w:rsidR="006B4CAD" w:rsidRDefault="00CF324D">
            <w:pPr>
              <w:snapToGrid w:val="0"/>
              <w:spacing w:line="260" w:lineRule="exact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及现任职务</w:t>
            </w:r>
            <w:proofErr w:type="spellEnd"/>
          </w:p>
        </w:tc>
        <w:tc>
          <w:tcPr>
            <w:tcW w:w="642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8068B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37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AFADA8" w14:textId="77777777" w:rsidR="006B4CAD" w:rsidRDefault="006B4CAD">
            <w:pPr>
              <w:widowControl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6135F75E" w14:textId="77777777">
        <w:trPr>
          <w:cantSplit/>
          <w:trHeight w:val="594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25883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任现职时间</w:t>
            </w:r>
            <w:proofErr w:type="spellEnd"/>
          </w:p>
        </w:tc>
        <w:tc>
          <w:tcPr>
            <w:tcW w:w="23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A8AF4" w14:textId="77777777" w:rsidR="006B4CAD" w:rsidRDefault="00CF324D">
            <w:pPr>
              <w:snapToGrid w:val="0"/>
              <w:rPr>
                <w:rFonts w:eastAsia="楷体_GB2312"/>
                <w:sz w:val="24"/>
                <w:szCs w:val="32"/>
              </w:rPr>
            </w:pPr>
            <w:r>
              <w:rPr>
                <w:rFonts w:eastAsia="楷体_GB2312" w:hint="eastAsia"/>
                <w:sz w:val="24"/>
              </w:rPr>
              <w:t xml:space="preserve">      </w:t>
            </w: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 </w:t>
            </w:r>
            <w:proofErr w:type="gramStart"/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日</w:t>
            </w:r>
            <w:proofErr w:type="gramEnd"/>
          </w:p>
        </w:tc>
        <w:tc>
          <w:tcPr>
            <w:tcW w:w="1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1AC07" w14:textId="77777777" w:rsidR="006B4CAD" w:rsidRDefault="00CF324D">
            <w:pPr>
              <w:snapToGrid w:val="0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有何专长</w:t>
            </w:r>
            <w:proofErr w:type="spellEnd"/>
          </w:p>
        </w:tc>
        <w:tc>
          <w:tcPr>
            <w:tcW w:w="2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145EA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37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33CC6A" w14:textId="77777777" w:rsidR="006B4CAD" w:rsidRDefault="006B4CAD">
            <w:pPr>
              <w:widowControl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489BC11C" w14:textId="77777777">
        <w:trPr>
          <w:cantSplit/>
          <w:trHeight w:val="594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FAA76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gramStart"/>
            <w:r>
              <w:rPr>
                <w:rFonts w:eastAsia="楷体_GB2312" w:hint="eastAsia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历</w:t>
            </w:r>
            <w:proofErr w:type="gramEnd"/>
          </w:p>
        </w:tc>
        <w:tc>
          <w:tcPr>
            <w:tcW w:w="1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5E7C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B15C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gramStart"/>
            <w:r>
              <w:rPr>
                <w:rFonts w:eastAsia="楷体_GB2312" w:hint="eastAsia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位</w:t>
            </w:r>
            <w:proofErr w:type="gramEnd"/>
          </w:p>
        </w:tc>
        <w:tc>
          <w:tcPr>
            <w:tcW w:w="21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4E8FE" w14:textId="77777777" w:rsidR="006B4CAD" w:rsidRDefault="006B4CAD">
            <w:pPr>
              <w:snapToGrid w:val="0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2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B388F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gramStart"/>
            <w:r>
              <w:rPr>
                <w:rFonts w:eastAsia="楷体_GB2312" w:hint="eastAsia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称</w:t>
            </w:r>
            <w:proofErr w:type="gramEnd"/>
          </w:p>
        </w:tc>
        <w:tc>
          <w:tcPr>
            <w:tcW w:w="23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F58929" w14:textId="77777777" w:rsidR="006B4CAD" w:rsidRDefault="006B4CAD">
            <w:pPr>
              <w:widowControl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1A45EBB9" w14:textId="77777777">
        <w:trPr>
          <w:trHeight w:val="594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C397F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住宅电话</w:t>
            </w:r>
            <w:proofErr w:type="spellEnd"/>
          </w:p>
        </w:tc>
        <w:tc>
          <w:tcPr>
            <w:tcW w:w="21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68D4F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7F72D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手机</w:t>
            </w:r>
            <w:proofErr w:type="spellEnd"/>
          </w:p>
        </w:tc>
        <w:tc>
          <w:tcPr>
            <w:tcW w:w="21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24D58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2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DF432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单位电话</w:t>
            </w:r>
            <w:proofErr w:type="spellEnd"/>
          </w:p>
        </w:tc>
        <w:tc>
          <w:tcPr>
            <w:tcW w:w="24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2E0A16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168E6FAB" w14:textId="77777777">
        <w:trPr>
          <w:trHeight w:val="594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0EA42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通讯地址</w:t>
            </w:r>
            <w:proofErr w:type="spellEnd"/>
          </w:p>
        </w:tc>
        <w:tc>
          <w:tcPr>
            <w:tcW w:w="8800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D7957C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4A3DA71D" w14:textId="77777777">
        <w:trPr>
          <w:trHeight w:val="594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EC0BE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邮政编码</w:t>
            </w:r>
            <w:proofErr w:type="spellEnd"/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5401E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9ABEB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身份证号码</w:t>
            </w:r>
            <w:proofErr w:type="spellEnd"/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53B39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DE647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1347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84A54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879EB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9FA86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CAB77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AC454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AAB07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DD39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69799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26B6D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FF9D5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033EC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4D2E1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ADC2D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D8D67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C68734" w14:textId="77777777" w:rsidR="006B4CAD" w:rsidRDefault="006B4CA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6B4CAD" w14:paraId="64E40445" w14:textId="77777777">
        <w:trPr>
          <w:trHeight w:val="594"/>
        </w:trPr>
        <w:tc>
          <w:tcPr>
            <w:tcW w:w="10220" w:type="dxa"/>
            <w:gridSpan w:val="4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0D97B" w14:textId="77777777" w:rsidR="006B4CAD" w:rsidRDefault="00CF324D">
            <w:pPr>
              <w:snapToGrid w:val="0"/>
              <w:jc w:val="center"/>
              <w:rPr>
                <w:rFonts w:eastAsia="黑体"/>
                <w:sz w:val="24"/>
                <w:szCs w:val="32"/>
                <w:lang w:eastAsia="zh-CN"/>
              </w:rPr>
            </w:pPr>
            <w:r>
              <w:rPr>
                <w:rFonts w:eastAsia="黑体" w:hint="eastAsia"/>
                <w:spacing w:val="120"/>
                <w:sz w:val="24"/>
                <w:lang w:eastAsia="zh-CN"/>
              </w:rPr>
              <w:t>大学专科以上学习经历</w:t>
            </w:r>
          </w:p>
        </w:tc>
      </w:tr>
      <w:tr w:rsidR="006B4CAD" w14:paraId="64AA402B" w14:textId="77777777">
        <w:trPr>
          <w:trHeight w:val="594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4BAF0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起止年月</w:t>
            </w:r>
            <w:proofErr w:type="spellEnd"/>
          </w:p>
        </w:tc>
        <w:tc>
          <w:tcPr>
            <w:tcW w:w="376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43EE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毕业院校</w:t>
            </w:r>
            <w:proofErr w:type="spellEnd"/>
          </w:p>
        </w:tc>
        <w:tc>
          <w:tcPr>
            <w:tcW w:w="16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EEAE2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所学专业</w:t>
            </w:r>
            <w:proofErr w:type="spellEnd"/>
          </w:p>
        </w:tc>
        <w:tc>
          <w:tcPr>
            <w:tcW w:w="1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5CFD3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学制及学习形式</w:t>
            </w:r>
            <w:proofErr w:type="spellEnd"/>
          </w:p>
        </w:tc>
        <w:tc>
          <w:tcPr>
            <w:tcW w:w="1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27E76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学历</w:t>
            </w:r>
            <w:proofErr w:type="spellEnd"/>
          </w:p>
        </w:tc>
      </w:tr>
      <w:tr w:rsidR="006B4CAD" w14:paraId="3E037A3C" w14:textId="77777777">
        <w:trPr>
          <w:trHeight w:val="594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CA083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6BB33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865E0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90DC0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A1749D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358E1FD7" w14:textId="77777777">
        <w:trPr>
          <w:trHeight w:val="594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5296A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28446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9572E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27354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BF1B7B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38734538" w14:textId="77777777">
        <w:trPr>
          <w:trHeight w:val="594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85300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4DCF3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D27B9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9CF0E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9926D3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21B6F1D1" w14:textId="77777777">
        <w:trPr>
          <w:trHeight w:val="594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343A5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6E3A9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8B89D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F405F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B52E1D" w14:textId="77777777" w:rsidR="006B4CAD" w:rsidRDefault="006B4CA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5E47FE79" w14:textId="77777777">
        <w:trPr>
          <w:trHeight w:val="594"/>
        </w:trPr>
        <w:tc>
          <w:tcPr>
            <w:tcW w:w="10220" w:type="dxa"/>
            <w:gridSpan w:val="4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7AC42" w14:textId="77777777" w:rsidR="006B4CAD" w:rsidRDefault="00CF324D"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  <w:proofErr w:type="spellStart"/>
            <w:r>
              <w:rPr>
                <w:rFonts w:eastAsia="黑体" w:hint="eastAsia"/>
                <w:spacing w:val="330"/>
                <w:sz w:val="24"/>
              </w:rPr>
              <w:t>主要工作经</w:t>
            </w:r>
            <w:r>
              <w:rPr>
                <w:rFonts w:eastAsia="黑体" w:hint="eastAsia"/>
                <w:spacing w:val="30"/>
                <w:sz w:val="24"/>
              </w:rPr>
              <w:t>历</w:t>
            </w:r>
            <w:proofErr w:type="spellEnd"/>
          </w:p>
        </w:tc>
      </w:tr>
      <w:tr w:rsidR="006B4CAD" w14:paraId="5D5EFC63" w14:textId="77777777">
        <w:trPr>
          <w:trHeight w:val="594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A3F08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起止年月</w:t>
            </w:r>
            <w:proofErr w:type="spellEnd"/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50BC92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工作单位及职务</w:t>
            </w:r>
            <w:proofErr w:type="spellEnd"/>
          </w:p>
        </w:tc>
      </w:tr>
      <w:tr w:rsidR="006B4CAD" w14:paraId="501F499B" w14:textId="77777777">
        <w:trPr>
          <w:trHeight w:val="572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54985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E227D8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0F3D6E99" w14:textId="77777777">
        <w:trPr>
          <w:trHeight w:val="572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ABBA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63F867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22D175FC" w14:textId="77777777">
        <w:trPr>
          <w:trHeight w:val="572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89BA1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07443C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3B8EC32F" w14:textId="77777777">
        <w:trPr>
          <w:trHeight w:val="572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80343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91FC74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51002E9A" w14:textId="77777777">
        <w:trPr>
          <w:trHeight w:val="572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C221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3E66F3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7802211F" w14:textId="77777777">
        <w:trPr>
          <w:trHeight w:val="2334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897E0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  <w:lang w:eastAsia="zh-CN"/>
              </w:rPr>
            </w:pPr>
            <w:r>
              <w:rPr>
                <w:rFonts w:eastAsia="楷体_GB2312" w:hint="eastAsia"/>
                <w:sz w:val="24"/>
                <w:lang w:eastAsia="zh-CN"/>
              </w:rPr>
              <w:t>何时何地</w:t>
            </w:r>
          </w:p>
          <w:p w14:paraId="57B71C41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  <w:lang w:eastAsia="zh-CN"/>
              </w:rPr>
            </w:pPr>
            <w:r>
              <w:rPr>
                <w:rFonts w:eastAsia="楷体_GB2312" w:hint="eastAsia"/>
                <w:sz w:val="24"/>
                <w:lang w:eastAsia="zh-CN"/>
              </w:rPr>
              <w:t>受过何种</w:t>
            </w:r>
          </w:p>
          <w:p w14:paraId="26C3C614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  <w:lang w:eastAsia="zh-CN"/>
              </w:rPr>
            </w:pPr>
            <w:r>
              <w:rPr>
                <w:rFonts w:eastAsia="楷体_GB2312" w:hint="eastAsia"/>
                <w:sz w:val="24"/>
                <w:lang w:eastAsia="zh-CN"/>
              </w:rPr>
              <w:t>奖励或处分</w:t>
            </w:r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92A649" w14:textId="77777777" w:rsidR="006B4CAD" w:rsidRDefault="006B4CAD">
            <w:pPr>
              <w:snapToGrid w:val="0"/>
              <w:rPr>
                <w:rFonts w:eastAsia="楷体_GB2312"/>
                <w:sz w:val="24"/>
                <w:szCs w:val="32"/>
                <w:lang w:eastAsia="zh-CN"/>
              </w:rPr>
            </w:pPr>
          </w:p>
        </w:tc>
      </w:tr>
      <w:tr w:rsidR="006B4CAD" w14:paraId="11DF7FF6" w14:textId="77777777">
        <w:trPr>
          <w:cantSplit/>
          <w:trHeight w:val="687"/>
        </w:trPr>
        <w:tc>
          <w:tcPr>
            <w:tcW w:w="142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04BDA3F7" w14:textId="77777777" w:rsidR="006B4CAD" w:rsidRDefault="006B4CAD">
            <w:pPr>
              <w:snapToGrid w:val="0"/>
              <w:ind w:left="113" w:right="113"/>
              <w:jc w:val="center"/>
              <w:rPr>
                <w:rFonts w:eastAsia="楷体_GB2312"/>
                <w:sz w:val="24"/>
                <w:lang w:eastAsia="zh-CN"/>
              </w:rPr>
            </w:pPr>
          </w:p>
          <w:p w14:paraId="7A47FE63" w14:textId="77777777" w:rsidR="006B4CAD" w:rsidRDefault="006B4CAD">
            <w:pPr>
              <w:snapToGrid w:val="0"/>
              <w:ind w:left="113" w:right="113"/>
              <w:jc w:val="center"/>
              <w:rPr>
                <w:rFonts w:eastAsia="楷体_GB2312"/>
                <w:sz w:val="24"/>
                <w:lang w:eastAsia="zh-CN"/>
              </w:rPr>
            </w:pPr>
          </w:p>
          <w:p w14:paraId="36F71CFE" w14:textId="77777777" w:rsidR="006B4CAD" w:rsidRDefault="00CF324D">
            <w:pPr>
              <w:snapToGrid w:val="0"/>
              <w:ind w:left="113" w:right="113"/>
              <w:jc w:val="center"/>
              <w:rPr>
                <w:rFonts w:eastAsia="楷体_GB2312"/>
                <w:sz w:val="24"/>
                <w:szCs w:val="32"/>
                <w:lang w:eastAsia="zh-CN"/>
              </w:rPr>
            </w:pPr>
            <w:r>
              <w:rPr>
                <w:rFonts w:eastAsia="楷体_GB2312" w:hint="eastAsia"/>
                <w:sz w:val="24"/>
                <w:lang w:eastAsia="zh-CN"/>
              </w:rPr>
              <w:t>家庭成员及主要社会关系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200E05" w14:textId="77777777" w:rsidR="006B4CAD" w:rsidRDefault="00CF324D"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proofErr w:type="gramStart"/>
            <w:r>
              <w:rPr>
                <w:rFonts w:eastAsia="楷体_GB2312" w:hint="eastAsia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名</w:t>
            </w:r>
            <w:proofErr w:type="gramEnd"/>
          </w:p>
        </w:tc>
        <w:tc>
          <w:tcPr>
            <w:tcW w:w="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C6B62E" w14:textId="77777777" w:rsidR="006B4CAD" w:rsidRDefault="00CF324D"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年龄</w:t>
            </w:r>
            <w:proofErr w:type="spellEnd"/>
          </w:p>
        </w:tc>
        <w:tc>
          <w:tcPr>
            <w:tcW w:w="292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47A674" w14:textId="77777777" w:rsidR="006B4CAD" w:rsidRDefault="00CF324D"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工作单位及职务</w:t>
            </w:r>
            <w:proofErr w:type="spellEnd"/>
          </w:p>
        </w:tc>
        <w:tc>
          <w:tcPr>
            <w:tcW w:w="1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C97C44" w14:textId="77777777" w:rsidR="006B4CAD" w:rsidRDefault="00CF324D"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政治面貌</w:t>
            </w:r>
            <w:proofErr w:type="spellEnd"/>
          </w:p>
        </w:tc>
        <w:tc>
          <w:tcPr>
            <w:tcW w:w="1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2B12B85" w14:textId="77777777" w:rsidR="006B4CAD" w:rsidRDefault="00CF324D"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与本人关系</w:t>
            </w:r>
            <w:proofErr w:type="spellEnd"/>
          </w:p>
        </w:tc>
      </w:tr>
      <w:tr w:rsidR="006B4CAD" w14:paraId="4189F16A" w14:textId="77777777">
        <w:trPr>
          <w:cantSplit/>
          <w:trHeight w:val="697"/>
        </w:trPr>
        <w:tc>
          <w:tcPr>
            <w:tcW w:w="14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CB08C" w14:textId="77777777" w:rsidR="006B4CAD" w:rsidRDefault="006B4CAD"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4DBCD5" w14:textId="77777777" w:rsidR="006B4CAD" w:rsidRDefault="006B4CAD">
            <w:pPr>
              <w:wordWrap w:val="0"/>
              <w:snapToGrid w:val="0"/>
              <w:spacing w:line="360" w:lineRule="auto"/>
              <w:ind w:right="48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520647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C7B5E5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9A05CE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ADD942B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627AFDEB" w14:textId="77777777">
        <w:trPr>
          <w:cantSplit/>
          <w:trHeight w:val="687"/>
        </w:trPr>
        <w:tc>
          <w:tcPr>
            <w:tcW w:w="14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F4766" w14:textId="77777777" w:rsidR="006B4CAD" w:rsidRDefault="006B4CAD"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62F05E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AC1799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120D12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8C1FC3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3AB6CD6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7EFC406C" w14:textId="77777777">
        <w:trPr>
          <w:cantSplit/>
          <w:trHeight w:val="687"/>
        </w:trPr>
        <w:tc>
          <w:tcPr>
            <w:tcW w:w="14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C18B5" w14:textId="77777777" w:rsidR="006B4CAD" w:rsidRDefault="006B4CAD"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FCA6A8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238C5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98D12E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9DB609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55D7FCA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687E2325" w14:textId="77777777">
        <w:trPr>
          <w:cantSplit/>
          <w:trHeight w:val="687"/>
        </w:trPr>
        <w:tc>
          <w:tcPr>
            <w:tcW w:w="14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0597C" w14:textId="77777777" w:rsidR="006B4CAD" w:rsidRDefault="006B4CAD"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5B366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B04996" w14:textId="77777777" w:rsidR="006B4CAD" w:rsidRDefault="006B4CAD">
            <w:pPr>
              <w:wordWrap w:val="0"/>
              <w:snapToGrid w:val="0"/>
              <w:spacing w:line="360" w:lineRule="auto"/>
              <w:ind w:right="48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03F14F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4D3A2A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BBD4EA0" w14:textId="77777777" w:rsidR="006B4CAD" w:rsidRDefault="006B4CAD"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 w:rsidR="006B4CAD" w14:paraId="41854A22" w14:textId="77777777">
        <w:trPr>
          <w:trHeight w:val="1437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7262C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proofErr w:type="spellStart"/>
            <w:r>
              <w:rPr>
                <w:rFonts w:eastAsia="楷体_GB2312" w:hint="eastAsia"/>
                <w:sz w:val="24"/>
              </w:rPr>
              <w:t>诚信承诺</w:t>
            </w:r>
            <w:proofErr w:type="spellEnd"/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52036C1" w14:textId="77777777" w:rsidR="006B4CAD" w:rsidRDefault="00CF324D">
            <w:pPr>
              <w:widowControl/>
              <w:spacing w:line="300" w:lineRule="exact"/>
              <w:ind w:firstLineChars="200" w:firstLine="480"/>
              <w:rPr>
                <w:rFonts w:ascii="楷体_GB2312" w:eastAsia="楷体_GB2312"/>
                <w:bCs/>
                <w:sz w:val="24"/>
                <w:lang w:eastAsia="zh-CN"/>
              </w:rPr>
            </w:pPr>
            <w:r>
              <w:rPr>
                <w:rFonts w:ascii="楷体_GB2312" w:eastAsia="楷体_GB2312" w:hint="eastAsia"/>
                <w:bCs/>
                <w:sz w:val="24"/>
                <w:lang w:eastAsia="zh-CN"/>
              </w:rPr>
              <w:t>本人所填写的情况和提供的相关材料、证件</w:t>
            </w:r>
            <w:proofErr w:type="gramStart"/>
            <w:r>
              <w:rPr>
                <w:rFonts w:ascii="楷体_GB2312" w:eastAsia="楷体_GB2312" w:hint="eastAsia"/>
                <w:bCs/>
                <w:sz w:val="24"/>
                <w:lang w:eastAsia="zh-CN"/>
              </w:rPr>
              <w:t>均真实</w:t>
            </w:r>
            <w:proofErr w:type="gramEnd"/>
            <w:r>
              <w:rPr>
                <w:rFonts w:ascii="楷体_GB2312" w:eastAsia="楷体_GB2312" w:hint="eastAsia"/>
                <w:bCs/>
                <w:sz w:val="24"/>
                <w:lang w:eastAsia="zh-CN"/>
              </w:rPr>
              <w:t>有效，符合报考条件。</w:t>
            </w:r>
          </w:p>
          <w:p w14:paraId="6FE182F8" w14:textId="77777777" w:rsidR="006B4CAD" w:rsidRDefault="00CF324D">
            <w:pPr>
              <w:snapToGrid w:val="0"/>
              <w:spacing w:line="360" w:lineRule="auto"/>
              <w:rPr>
                <w:rFonts w:ascii="楷体_GB2312" w:eastAsia="楷体_GB2312"/>
                <w:bCs/>
                <w:sz w:val="24"/>
                <w:lang w:eastAsia="zh-CN"/>
              </w:rPr>
            </w:pPr>
            <w:r>
              <w:rPr>
                <w:rFonts w:ascii="楷体_GB2312" w:eastAsia="楷体_GB2312" w:hint="eastAsia"/>
                <w:bCs/>
                <w:sz w:val="24"/>
                <w:lang w:eastAsia="zh-CN"/>
              </w:rPr>
              <w:t>若有虚假，责任自负。</w:t>
            </w:r>
          </w:p>
          <w:p w14:paraId="396A63D9" w14:textId="77777777" w:rsidR="006B4CAD" w:rsidRDefault="00CF324D">
            <w:pPr>
              <w:wordWrap w:val="0"/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  <w:lang w:eastAsia="zh-CN"/>
              </w:rPr>
            </w:pPr>
            <w:r>
              <w:rPr>
                <w:rFonts w:ascii="楷体_GB2312" w:eastAsia="楷体_GB2312" w:hint="eastAsia"/>
                <w:sz w:val="24"/>
                <w:lang w:eastAsia="zh-CN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lang w:eastAsia="zh-CN"/>
              </w:rPr>
              <w:t>本人签名：</w:t>
            </w:r>
            <w:r>
              <w:rPr>
                <w:rFonts w:ascii="楷体_GB2312" w:eastAsia="楷体_GB2312" w:hint="eastAsia"/>
                <w:sz w:val="24"/>
                <w:lang w:eastAsia="zh-CN"/>
              </w:rPr>
              <w:t xml:space="preserve">   </w:t>
            </w:r>
            <w:r>
              <w:rPr>
                <w:rFonts w:eastAsia="楷体_GB2312"/>
                <w:sz w:val="24"/>
                <w:lang w:eastAsia="zh-CN"/>
              </w:rPr>
              <w:t xml:space="preserve">            </w:t>
            </w:r>
            <w:r>
              <w:rPr>
                <w:rFonts w:eastAsia="楷体_GB2312" w:hint="eastAsia"/>
                <w:sz w:val="24"/>
                <w:lang w:eastAsia="zh-CN"/>
              </w:rPr>
              <w:t>年</w:t>
            </w:r>
            <w:r>
              <w:rPr>
                <w:rFonts w:eastAsia="楷体_GB2312"/>
                <w:sz w:val="24"/>
                <w:lang w:eastAsia="zh-CN"/>
              </w:rPr>
              <w:t xml:space="preserve">   </w:t>
            </w:r>
            <w:r>
              <w:rPr>
                <w:rFonts w:eastAsia="楷体_GB2312" w:hint="eastAsia"/>
                <w:sz w:val="24"/>
                <w:lang w:eastAsia="zh-CN"/>
              </w:rPr>
              <w:t>月</w:t>
            </w:r>
            <w:r>
              <w:rPr>
                <w:rFonts w:eastAsia="楷体_GB2312"/>
                <w:sz w:val="24"/>
                <w:lang w:eastAsia="zh-CN"/>
              </w:rPr>
              <w:t xml:space="preserve">   </w:t>
            </w:r>
            <w:r>
              <w:rPr>
                <w:rFonts w:eastAsia="楷体_GB2312" w:hint="eastAsia"/>
                <w:sz w:val="24"/>
                <w:lang w:eastAsia="zh-CN"/>
              </w:rPr>
              <w:t>日</w:t>
            </w:r>
            <w:r>
              <w:rPr>
                <w:rFonts w:eastAsia="楷体_GB2312"/>
                <w:sz w:val="24"/>
                <w:lang w:eastAsia="zh-CN"/>
              </w:rPr>
              <w:t xml:space="preserve">      </w:t>
            </w:r>
          </w:p>
        </w:tc>
      </w:tr>
      <w:tr w:rsidR="006B4CAD" w14:paraId="7265E54B" w14:textId="77777777">
        <w:trPr>
          <w:trHeight w:val="1059"/>
        </w:trPr>
        <w:tc>
          <w:tcPr>
            <w:tcW w:w="14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9CD13" w14:textId="77777777" w:rsidR="006B4CAD" w:rsidRDefault="00CF324D">
            <w:pPr>
              <w:snapToGrid w:val="0"/>
              <w:jc w:val="center"/>
              <w:rPr>
                <w:rFonts w:eastAsia="楷体_GB2312"/>
                <w:sz w:val="24"/>
              </w:rPr>
            </w:pPr>
            <w:proofErr w:type="gramStart"/>
            <w:r>
              <w:rPr>
                <w:rFonts w:eastAsia="楷体_GB2312" w:hint="eastAsia"/>
                <w:sz w:val="24"/>
              </w:rPr>
              <w:t>备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注</w:t>
            </w:r>
            <w:proofErr w:type="gramEnd"/>
          </w:p>
        </w:tc>
        <w:tc>
          <w:tcPr>
            <w:tcW w:w="8791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BD19C3" w14:textId="77777777" w:rsidR="006B4CAD" w:rsidRDefault="006B4CAD">
            <w:pPr>
              <w:snapToGrid w:val="0"/>
              <w:spacing w:line="360" w:lineRule="auto"/>
              <w:ind w:right="1916"/>
              <w:jc w:val="center"/>
              <w:rPr>
                <w:rFonts w:eastAsia="楷体_GB2312"/>
                <w:sz w:val="24"/>
              </w:rPr>
            </w:pPr>
          </w:p>
          <w:p w14:paraId="799208BB" w14:textId="77777777" w:rsidR="006B4CAD" w:rsidRDefault="00CF324D">
            <w:pPr>
              <w:spacing w:line="400" w:lineRule="exact"/>
              <w:ind w:firstLineChars="2600" w:firstLine="624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</w:tr>
    </w:tbl>
    <w:p w14:paraId="4A1A55B9" w14:textId="77777777" w:rsidR="006B4CAD" w:rsidRDefault="00CF324D">
      <w:pPr>
        <w:snapToGrid w:val="0"/>
        <w:spacing w:beforeLines="30" w:before="93" w:line="300" w:lineRule="auto"/>
        <w:rPr>
          <w:rFonts w:eastAsia="楷体_GB2312"/>
          <w:sz w:val="24"/>
          <w:lang w:eastAsia="zh-CN"/>
        </w:rPr>
      </w:pPr>
      <w:r>
        <w:rPr>
          <w:rFonts w:eastAsia="楷体_GB2312" w:hint="eastAsia"/>
          <w:sz w:val="24"/>
          <w:lang w:eastAsia="zh-CN"/>
        </w:rPr>
        <w:t>说明：本表用</w:t>
      </w:r>
      <w:r>
        <w:rPr>
          <w:rFonts w:eastAsia="楷体_GB2312" w:hint="eastAsia"/>
          <w:sz w:val="24"/>
          <w:lang w:eastAsia="zh-CN"/>
        </w:rPr>
        <w:t>A4</w:t>
      </w:r>
      <w:r>
        <w:rPr>
          <w:rFonts w:eastAsia="楷体_GB2312" w:hint="eastAsia"/>
          <w:sz w:val="24"/>
          <w:lang w:eastAsia="zh-CN"/>
        </w:rPr>
        <w:t>纸正反面打印。</w:t>
      </w:r>
    </w:p>
    <w:p w14:paraId="6F576E33" w14:textId="77777777" w:rsidR="006B4CAD" w:rsidRDefault="006B4CAD">
      <w:pPr>
        <w:rPr>
          <w:lang w:eastAsia="zh-CN"/>
        </w:rPr>
      </w:pPr>
    </w:p>
    <w:p w14:paraId="082B8C1F" w14:textId="77777777" w:rsidR="006B4CAD" w:rsidRDefault="006B4CA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sectPr w:rsidR="006B4CAD">
      <w:pgSz w:w="11906" w:h="16838"/>
      <w:pgMar w:top="1440" w:right="174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M0OWQxYTc3MjdiODIwNmJmYWE0NDgyOGE0NDk2NTIifQ=="/>
  </w:docVars>
  <w:rsids>
    <w:rsidRoot w:val="63DB2286"/>
    <w:rsid w:val="00681C12"/>
    <w:rsid w:val="006B4CAD"/>
    <w:rsid w:val="00BA3800"/>
    <w:rsid w:val="00BD7255"/>
    <w:rsid w:val="00CF324D"/>
    <w:rsid w:val="00DD63E8"/>
    <w:rsid w:val="014B638D"/>
    <w:rsid w:val="099A0675"/>
    <w:rsid w:val="0B1D330C"/>
    <w:rsid w:val="0C632EEC"/>
    <w:rsid w:val="18F70026"/>
    <w:rsid w:val="18FD63B1"/>
    <w:rsid w:val="1BBA0880"/>
    <w:rsid w:val="1C980A44"/>
    <w:rsid w:val="1D1979CC"/>
    <w:rsid w:val="1EE2244B"/>
    <w:rsid w:val="1F6966C8"/>
    <w:rsid w:val="1FDD338C"/>
    <w:rsid w:val="21C30312"/>
    <w:rsid w:val="22905E50"/>
    <w:rsid w:val="23EE109F"/>
    <w:rsid w:val="23FC5FBF"/>
    <w:rsid w:val="244D6AA1"/>
    <w:rsid w:val="252A06A8"/>
    <w:rsid w:val="25311A36"/>
    <w:rsid w:val="25D64850"/>
    <w:rsid w:val="280F2527"/>
    <w:rsid w:val="28294907"/>
    <w:rsid w:val="291E6178"/>
    <w:rsid w:val="2EA1448E"/>
    <w:rsid w:val="2F837F80"/>
    <w:rsid w:val="30906575"/>
    <w:rsid w:val="30972274"/>
    <w:rsid w:val="309B16B5"/>
    <w:rsid w:val="340841D4"/>
    <w:rsid w:val="3A5C403E"/>
    <w:rsid w:val="3D6D03F1"/>
    <w:rsid w:val="3DAF5920"/>
    <w:rsid w:val="3EE921B8"/>
    <w:rsid w:val="42644DA1"/>
    <w:rsid w:val="432602A9"/>
    <w:rsid w:val="497B0BC1"/>
    <w:rsid w:val="4A162E25"/>
    <w:rsid w:val="4B377AD3"/>
    <w:rsid w:val="508605D9"/>
    <w:rsid w:val="52183F09"/>
    <w:rsid w:val="535E75EB"/>
    <w:rsid w:val="57E75E01"/>
    <w:rsid w:val="58BC103B"/>
    <w:rsid w:val="5B1D0508"/>
    <w:rsid w:val="5D7719D5"/>
    <w:rsid w:val="5EA93E10"/>
    <w:rsid w:val="617B67BD"/>
    <w:rsid w:val="63DB2286"/>
    <w:rsid w:val="68986318"/>
    <w:rsid w:val="69797E06"/>
    <w:rsid w:val="73497518"/>
    <w:rsid w:val="736A0A37"/>
    <w:rsid w:val="787146D5"/>
    <w:rsid w:val="7A20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2F7006"/>
  <w15:docId w15:val="{F4C998A9-0278-43FF-952F-2C1939F4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</w:pPr>
    <w:rPr>
      <w:rFonts w:cs="Times New Roman"/>
      <w:sz w:val="24"/>
      <w:lang w:eastAsia="zh-CN"/>
    </w:rPr>
  </w:style>
  <w:style w:type="character" w:styleId="a4">
    <w:name w:val="Hyperlink"/>
    <w:basedOn w:val="a0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7699\AppData\Roaming\kingsoft\office6\templates\download\6744f4336da9c2f440d9a6562efbfe06\&#20851;&#20110;&#20844;&#24320;&#25307;&#32856;&#24037;&#20316;&#20154;&#21592;&#30340;&#20844;&#21578;&#27169;&#26495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关于公开招聘工作人员的公告模板</Template>
  <TotalTime>19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biubiubiu</dc:creator>
  <cp:lastModifiedBy>Administrator</cp:lastModifiedBy>
  <cp:revision>5</cp:revision>
  <cp:lastPrinted>2024-01-12T07:23:00Z</cp:lastPrinted>
  <dcterms:created xsi:type="dcterms:W3CDTF">2023-10-31T06:36:00Z</dcterms:created>
  <dcterms:modified xsi:type="dcterms:W3CDTF">2024-02-01T08:39:00Z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6D9AEC3B782F48F086A18C8E25F589F6_13</vt:lpwstr>
  </property>
</Properties>
</file>