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both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南平市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延平区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2098" w:right="1587" w:bottom="1701" w:left="1587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NTJhODRjZGY3OTFkMGNlZGRhYTI0MGU1YjRkMTU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593220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562B2D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A8023A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130</Words>
  <Characters>130</Characters>
  <Lines>0</Lines>
  <Paragraphs>0</Paragraphs>
  <TotalTime>2</TotalTime>
  <ScaleCrop>false</ScaleCrop>
  <LinksUpToDate>false</LinksUpToDate>
  <CharactersWithSpaces>296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画</cp:lastModifiedBy>
  <cp:lastPrinted>2018-05-02T10:03:00Z</cp:lastPrinted>
  <dcterms:modified xsi:type="dcterms:W3CDTF">2022-04-26T01:48:41Z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76855B0D44394936901C972F4293E63B</vt:lpwstr>
  </property>
</Properties>
</file>