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A80" w:rsidRDefault="005B0A80" w:rsidP="006337EB">
      <w:pPr>
        <w:widowControl/>
        <w:shd w:val="clear" w:color="auto" w:fill="FAFAFA"/>
        <w:spacing w:line="560" w:lineRule="exact"/>
        <w:rPr>
          <w:rFonts w:ascii="方正小标宋简体" w:eastAsia="方正小标宋简体"/>
          <w:sz w:val="32"/>
          <w:szCs w:val="32"/>
        </w:rPr>
      </w:pPr>
      <w:r w:rsidRPr="006337EB">
        <w:rPr>
          <w:rFonts w:ascii="方正小标宋简体" w:eastAsia="方正小标宋简体" w:hint="eastAsia"/>
          <w:sz w:val="32"/>
          <w:szCs w:val="32"/>
        </w:rPr>
        <w:t>附件</w:t>
      </w:r>
      <w:r w:rsidRPr="006337EB">
        <w:rPr>
          <w:rFonts w:ascii="方正小标宋简体" w:eastAsia="方正小标宋简体"/>
          <w:sz w:val="32"/>
          <w:szCs w:val="32"/>
        </w:rPr>
        <w:t>2</w:t>
      </w:r>
    </w:p>
    <w:p w:rsidR="005B0A80" w:rsidRPr="006337EB" w:rsidRDefault="005B0A80" w:rsidP="006337EB">
      <w:pPr>
        <w:widowControl/>
        <w:shd w:val="clear" w:color="auto" w:fill="FAFAFA"/>
        <w:spacing w:line="560" w:lineRule="exact"/>
        <w:rPr>
          <w:rFonts w:ascii="方正小标宋简体" w:eastAsia="方正小标宋简体"/>
          <w:sz w:val="32"/>
          <w:szCs w:val="32"/>
        </w:rPr>
      </w:pPr>
    </w:p>
    <w:p w:rsidR="005B0A80" w:rsidRDefault="005B0A80" w:rsidP="00A51543">
      <w:pPr>
        <w:widowControl/>
        <w:shd w:val="clear" w:color="auto" w:fill="FAFAFA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CD373F">
        <w:rPr>
          <w:rFonts w:ascii="方正小标宋简体" w:eastAsia="方正小标宋简体" w:hint="eastAsia"/>
          <w:sz w:val="44"/>
          <w:szCs w:val="44"/>
        </w:rPr>
        <w:t>云南</w:t>
      </w:r>
      <w:r>
        <w:rPr>
          <w:rFonts w:ascii="方正小标宋简体" w:eastAsia="方正小标宋简体" w:hint="eastAsia"/>
          <w:sz w:val="44"/>
          <w:szCs w:val="44"/>
        </w:rPr>
        <w:t>省水利水电学校</w:t>
      </w:r>
      <w:r w:rsidRPr="00CD373F">
        <w:rPr>
          <w:rFonts w:ascii="方正小标宋简体" w:eastAsia="方正小标宋简体" w:hint="eastAsia"/>
          <w:sz w:val="44"/>
          <w:szCs w:val="44"/>
        </w:rPr>
        <w:t>高层次人才</w:t>
      </w:r>
      <w:r>
        <w:rPr>
          <w:rFonts w:ascii="方正小标宋简体" w:eastAsia="方正小标宋简体" w:hint="eastAsia"/>
          <w:sz w:val="44"/>
          <w:szCs w:val="44"/>
        </w:rPr>
        <w:t>招聘</w:t>
      </w:r>
      <w:r w:rsidRPr="00CD373F">
        <w:rPr>
          <w:rFonts w:ascii="方正小标宋简体" w:eastAsia="方正小标宋简体" w:hint="eastAsia"/>
          <w:sz w:val="44"/>
          <w:szCs w:val="44"/>
        </w:rPr>
        <w:t>登记表</w:t>
      </w:r>
    </w:p>
    <w:p w:rsidR="005B0A80" w:rsidRPr="00F002F3" w:rsidRDefault="005B0A80" w:rsidP="00A51543">
      <w:pPr>
        <w:widowControl/>
        <w:shd w:val="clear" w:color="auto" w:fill="FAFAFA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946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17"/>
        <w:gridCol w:w="1217"/>
        <w:gridCol w:w="1217"/>
        <w:gridCol w:w="1419"/>
        <w:gridCol w:w="1417"/>
        <w:gridCol w:w="1276"/>
        <w:gridCol w:w="1701"/>
      </w:tblGrid>
      <w:tr w:rsidR="005B0A80" w:rsidRPr="007C1CC2" w:rsidTr="00F002F3">
        <w:trPr>
          <w:trHeight w:val="731"/>
        </w:trPr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41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5B0A80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hAnsi="宋体" w:cs="宋体" w:hint="eastAsia"/>
                <w:kern w:val="0"/>
                <w:sz w:val="24"/>
                <w:szCs w:val="24"/>
              </w:rPr>
              <w:t>照片</w:t>
            </w:r>
          </w:p>
          <w:p w:rsidR="005B0A80" w:rsidRDefault="005B0A80" w:rsidP="00F002F3">
            <w:pPr>
              <w:widowControl/>
              <w:spacing w:before="100" w:beforeAutospacing="1" w:after="100" w:afterAutospacing="1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5B0A80" w:rsidRPr="00F002F3" w:rsidRDefault="005B0A80" w:rsidP="00F002F3">
            <w:pPr>
              <w:widowControl/>
              <w:spacing w:before="100" w:beforeAutospacing="1" w:after="100" w:afterAutospacing="1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5B0A80" w:rsidRPr="007C1CC2" w:rsidTr="00F002F3">
        <w:trPr>
          <w:trHeight w:val="825"/>
        </w:trPr>
        <w:tc>
          <w:tcPr>
            <w:tcW w:w="12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hAnsi="宋体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01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B0A80" w:rsidRPr="00F002F3" w:rsidRDefault="005B0A80" w:rsidP="00F002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5B0A80" w:rsidRPr="007C1CC2" w:rsidTr="00F002F3">
        <w:tc>
          <w:tcPr>
            <w:tcW w:w="12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hAnsi="宋体" w:cs="宋体" w:hint="eastAsia"/>
                <w:kern w:val="0"/>
                <w:sz w:val="24"/>
                <w:szCs w:val="24"/>
              </w:rPr>
              <w:t>第一学历及毕业院校、时间、专业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5B0A80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hAnsi="宋体" w:cs="宋体" w:hint="eastAsia"/>
                <w:kern w:val="0"/>
                <w:sz w:val="24"/>
                <w:szCs w:val="24"/>
              </w:rPr>
              <w:t>最高学历及毕业院校、时间、专业</w:t>
            </w:r>
          </w:p>
        </w:tc>
        <w:tc>
          <w:tcPr>
            <w:tcW w:w="439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Default="005B0A80" w:rsidP="00F002F3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  <w:p w:rsidR="005B0A80" w:rsidRDefault="005B0A80" w:rsidP="00F002F3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5B0A80" w:rsidRDefault="005B0A80" w:rsidP="00F002F3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5B0A80" w:rsidRPr="007C1CC2" w:rsidTr="00F002F3">
        <w:trPr>
          <w:trHeight w:val="888"/>
        </w:trPr>
        <w:tc>
          <w:tcPr>
            <w:tcW w:w="12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hAnsi="宋体" w:cs="宋体" w:hint="eastAsia"/>
                <w:kern w:val="0"/>
                <w:sz w:val="24"/>
                <w:szCs w:val="24"/>
              </w:rPr>
              <w:t>英语水平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hAnsi="宋体" w:cs="宋体" w:hint="eastAsia"/>
                <w:kern w:val="0"/>
                <w:sz w:val="24"/>
                <w:szCs w:val="24"/>
              </w:rPr>
              <w:t>计算机</w:t>
            </w:r>
          </w:p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hAnsi="宋体" w:cs="宋体" w:hint="eastAsia"/>
                <w:kern w:val="0"/>
                <w:sz w:val="24"/>
                <w:szCs w:val="24"/>
              </w:rPr>
              <w:t>水平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hAnsi="宋体" w:cs="宋体" w:hint="eastAsia"/>
                <w:kern w:val="0"/>
                <w:sz w:val="24"/>
                <w:szCs w:val="24"/>
              </w:rPr>
              <w:t>其他特长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</w:tr>
      <w:tr w:rsidR="005B0A80" w:rsidRPr="007C1CC2" w:rsidTr="00F002F3">
        <w:trPr>
          <w:trHeight w:val="850"/>
        </w:trPr>
        <w:tc>
          <w:tcPr>
            <w:tcW w:w="12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hAnsi="宋体" w:cs="宋体" w:hint="eastAsia"/>
                <w:kern w:val="0"/>
                <w:sz w:val="24"/>
                <w:szCs w:val="24"/>
              </w:rPr>
              <w:t>身份证</w:t>
            </w:r>
          </w:p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hAnsi="宋体" w:cs="宋体" w:hint="eastAsia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439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</w:tr>
      <w:tr w:rsidR="005B0A80" w:rsidRPr="007C1CC2" w:rsidTr="00F002F3">
        <w:trPr>
          <w:trHeight w:val="750"/>
        </w:trPr>
        <w:tc>
          <w:tcPr>
            <w:tcW w:w="12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hAnsi="宋体" w:cs="宋体"/>
                <w:kern w:val="0"/>
                <w:sz w:val="24"/>
                <w:szCs w:val="24"/>
              </w:rPr>
              <w:t>E-mail</w:t>
            </w:r>
          </w:p>
        </w:tc>
        <w:tc>
          <w:tcPr>
            <w:tcW w:w="439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B0A80" w:rsidRPr="007C1CC2" w:rsidTr="00F002F3">
        <w:trPr>
          <w:trHeight w:val="1639"/>
        </w:trPr>
        <w:tc>
          <w:tcPr>
            <w:tcW w:w="12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hAnsi="宋体" w:cs="宋体" w:hint="eastAsia"/>
                <w:kern w:val="0"/>
                <w:sz w:val="24"/>
                <w:szCs w:val="24"/>
              </w:rPr>
              <w:t>目前是否与其他单位有劳动合同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hAnsi="宋体" w:cs="宋体" w:hint="eastAsia"/>
                <w:kern w:val="0"/>
                <w:sz w:val="24"/>
                <w:szCs w:val="24"/>
              </w:rPr>
              <w:t>目前是否有社会保险及住房公积金</w:t>
            </w:r>
          </w:p>
        </w:tc>
        <w:tc>
          <w:tcPr>
            <w:tcW w:w="439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</w:tr>
      <w:tr w:rsidR="005B0A80" w:rsidRPr="007C1CC2" w:rsidTr="00F002F3">
        <w:trPr>
          <w:trHeight w:val="2399"/>
        </w:trPr>
        <w:tc>
          <w:tcPr>
            <w:tcW w:w="12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hAnsi="宋体" w:cs="宋体" w:hint="eastAsia"/>
                <w:kern w:val="0"/>
                <w:sz w:val="24"/>
                <w:szCs w:val="24"/>
              </w:rPr>
              <w:t>期望待遇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hAnsi="宋体" w:cs="宋体" w:hint="eastAsia"/>
                <w:kern w:val="0"/>
                <w:sz w:val="24"/>
                <w:szCs w:val="24"/>
              </w:rPr>
              <w:t>需要说明的其他事项</w:t>
            </w:r>
          </w:p>
        </w:tc>
        <w:tc>
          <w:tcPr>
            <w:tcW w:w="439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0A80" w:rsidRPr="00F002F3" w:rsidRDefault="005B0A80" w:rsidP="00F002F3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F002F3"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5B0A80" w:rsidRPr="00F002F3" w:rsidRDefault="005B0A80" w:rsidP="006337EB">
      <w:pPr>
        <w:widowControl/>
        <w:spacing w:before="100" w:beforeAutospacing="1" w:after="100" w:afterAutospacing="1" w:line="389" w:lineRule="atLeast"/>
        <w:rPr>
          <w:kern w:val="0"/>
          <w:shd w:val="clear" w:color="auto" w:fill="FFFFFF"/>
        </w:rPr>
      </w:pPr>
    </w:p>
    <w:sectPr w:rsidR="005B0A80" w:rsidRPr="00F002F3" w:rsidSect="006337E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474" w:bottom="907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0A80" w:rsidRDefault="005B0A80" w:rsidP="00F002F3">
      <w:r>
        <w:separator/>
      </w:r>
    </w:p>
  </w:endnote>
  <w:endnote w:type="continuationSeparator" w:id="0">
    <w:p w:rsidR="005B0A80" w:rsidRDefault="005B0A80" w:rsidP="00F002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A80" w:rsidRDefault="005B0A8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A80" w:rsidRDefault="005B0A8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A80" w:rsidRDefault="005B0A8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0A80" w:rsidRDefault="005B0A80" w:rsidP="00F002F3">
      <w:r>
        <w:separator/>
      </w:r>
    </w:p>
  </w:footnote>
  <w:footnote w:type="continuationSeparator" w:id="0">
    <w:p w:rsidR="005B0A80" w:rsidRDefault="005B0A80" w:rsidP="00F002F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A80" w:rsidRDefault="005B0A8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A80" w:rsidRDefault="005B0A80" w:rsidP="00FD0F2B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A80" w:rsidRDefault="005B0A8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002F3"/>
    <w:rsid w:val="0006154B"/>
    <w:rsid w:val="00071036"/>
    <w:rsid w:val="00124FF2"/>
    <w:rsid w:val="00175844"/>
    <w:rsid w:val="002166D1"/>
    <w:rsid w:val="002C1AB1"/>
    <w:rsid w:val="00431912"/>
    <w:rsid w:val="004428A8"/>
    <w:rsid w:val="00446FF1"/>
    <w:rsid w:val="004A401E"/>
    <w:rsid w:val="004B4A5F"/>
    <w:rsid w:val="00500054"/>
    <w:rsid w:val="005B0A80"/>
    <w:rsid w:val="006337EB"/>
    <w:rsid w:val="00675801"/>
    <w:rsid w:val="00682D95"/>
    <w:rsid w:val="00704C79"/>
    <w:rsid w:val="007C1CC2"/>
    <w:rsid w:val="00836A87"/>
    <w:rsid w:val="009563EC"/>
    <w:rsid w:val="009701E8"/>
    <w:rsid w:val="009A37BF"/>
    <w:rsid w:val="00A242E4"/>
    <w:rsid w:val="00A51543"/>
    <w:rsid w:val="00CC401F"/>
    <w:rsid w:val="00CD373F"/>
    <w:rsid w:val="00E50912"/>
    <w:rsid w:val="00EF1CE1"/>
    <w:rsid w:val="00EF5679"/>
    <w:rsid w:val="00F002F3"/>
    <w:rsid w:val="00F46C47"/>
    <w:rsid w:val="00FC32CA"/>
    <w:rsid w:val="00FD0F2B"/>
    <w:rsid w:val="00FE31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6D1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F002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002F3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F002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002F3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F002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A242E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75801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3916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34</Words>
  <Characters>195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云南水利水电职业学院高层次人才</dc:title>
  <dc:subject/>
  <dc:creator>lenovo</dc:creator>
  <cp:keywords/>
  <dc:description/>
  <cp:lastModifiedBy>admin</cp:lastModifiedBy>
  <cp:revision>8</cp:revision>
  <cp:lastPrinted>2016-07-15T01:15:00Z</cp:lastPrinted>
  <dcterms:created xsi:type="dcterms:W3CDTF">2016-04-20T08:07:00Z</dcterms:created>
  <dcterms:modified xsi:type="dcterms:W3CDTF">2016-07-15T01:22:00Z</dcterms:modified>
</cp:coreProperties>
</file>