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ind w:firstLine="31680" w:firstLineChars="349"/>
        <w:rPr>
          <w:rFonts w:ascii="微软雅黑"/>
          <w:b/>
          <w:bCs/>
          <w:sz w:val="28"/>
          <w:szCs w:val="28"/>
        </w:rPr>
      </w:pPr>
      <w:bookmarkStart w:id="0" w:name="_GoBack"/>
      <w:bookmarkEnd w:id="0"/>
      <w:r>
        <w:rPr>
          <w:rFonts w:ascii="微软雅黑" w:hAnsi="微软雅黑" w:cs="微软雅黑"/>
          <w:b/>
          <w:bCs/>
          <w:sz w:val="28"/>
          <w:szCs w:val="28"/>
        </w:rPr>
        <w:t>2016</w:t>
      </w:r>
      <w:r>
        <w:rPr>
          <w:rFonts w:hint="eastAsia" w:ascii="微软雅黑" w:hAnsi="微软雅黑" w:cs="微软雅黑"/>
          <w:b/>
          <w:bCs/>
          <w:sz w:val="28"/>
          <w:szCs w:val="28"/>
        </w:rPr>
        <w:t>年浦江县教育系统公开招聘教师拟聘用名单</w:t>
      </w:r>
    </w:p>
    <w:tbl>
      <w:tblPr>
        <w:tblStyle w:val="5"/>
        <w:tblW w:w="748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620"/>
        <w:gridCol w:w="1622"/>
        <w:gridCol w:w="1439"/>
        <w:gridCol w:w="12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体检情况</w:t>
            </w:r>
          </w:p>
        </w:tc>
        <w:tc>
          <w:tcPr>
            <w:tcW w:w="1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考察情况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泮盼盼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郑晓婷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陈莹莹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葛益明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郑晓琪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王玉纯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朱江文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杨旭洋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赵金红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钱</w:t>
            </w: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婷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赵铨烜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顾飘飘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13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洪</w:t>
            </w: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鑫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张舒婕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郑侃敏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16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徐巧巧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17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吴梦倩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陈</w:t>
            </w: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蓓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19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翁璐璐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赵一娇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21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徐</w:t>
            </w: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波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22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徐德荣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23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黄</w:t>
            </w: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媛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24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樊巧静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郭楠楠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26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张</w:t>
            </w: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颖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27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陈燕萍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28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徐赛赛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29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黄昌明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张甜甜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31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张丽丽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32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楼莎莎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33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魏双燕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34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胡</w:t>
            </w: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洋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35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方</w:t>
            </w: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恒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36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叶艳艳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37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戴慧娇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38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黄旭升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39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郭柳樱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甄佳媚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41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黄</w:t>
            </w: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倩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42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郎</w:t>
            </w: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珏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43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周慧琳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44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贾</w:t>
            </w: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暄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45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王丹青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46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朱</w:t>
            </w: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欢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47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黄钏丽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48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朱一丹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49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倪丹瑜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吴倩岚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51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黄姝娴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52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潘书苑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</w:tbl>
    <w:p>
      <w:pPr>
        <w:spacing w:after="0"/>
        <w:ind w:firstLine="31680" w:firstLineChars="200"/>
        <w:rPr>
          <w:rFonts w:ascii="微软雅黑"/>
          <w:b/>
          <w:bCs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1D50"/>
    <w:rsid w:val="00031CCC"/>
    <w:rsid w:val="000748F9"/>
    <w:rsid w:val="001070B8"/>
    <w:rsid w:val="001514AD"/>
    <w:rsid w:val="00164963"/>
    <w:rsid w:val="001674D6"/>
    <w:rsid w:val="001E0B85"/>
    <w:rsid w:val="002462F3"/>
    <w:rsid w:val="002C2956"/>
    <w:rsid w:val="002C4AB3"/>
    <w:rsid w:val="00323B43"/>
    <w:rsid w:val="003614DF"/>
    <w:rsid w:val="00392095"/>
    <w:rsid w:val="003D364D"/>
    <w:rsid w:val="003D37D8"/>
    <w:rsid w:val="003E2309"/>
    <w:rsid w:val="003E7CD7"/>
    <w:rsid w:val="003F2705"/>
    <w:rsid w:val="00406BF1"/>
    <w:rsid w:val="00426133"/>
    <w:rsid w:val="004358AB"/>
    <w:rsid w:val="00443DC4"/>
    <w:rsid w:val="00454438"/>
    <w:rsid w:val="0045569C"/>
    <w:rsid w:val="0045572C"/>
    <w:rsid w:val="004E6101"/>
    <w:rsid w:val="004F2C56"/>
    <w:rsid w:val="004F4B07"/>
    <w:rsid w:val="004F69D5"/>
    <w:rsid w:val="00545783"/>
    <w:rsid w:val="00594A92"/>
    <w:rsid w:val="005B5C84"/>
    <w:rsid w:val="005E1ECC"/>
    <w:rsid w:val="006249C2"/>
    <w:rsid w:val="006315DD"/>
    <w:rsid w:val="0065478C"/>
    <w:rsid w:val="00693330"/>
    <w:rsid w:val="00716E73"/>
    <w:rsid w:val="007230C1"/>
    <w:rsid w:val="00763A4B"/>
    <w:rsid w:val="007869E2"/>
    <w:rsid w:val="007D4BD5"/>
    <w:rsid w:val="00807134"/>
    <w:rsid w:val="00837BA8"/>
    <w:rsid w:val="00840F53"/>
    <w:rsid w:val="00851CC9"/>
    <w:rsid w:val="008B7726"/>
    <w:rsid w:val="00976802"/>
    <w:rsid w:val="009A7E2F"/>
    <w:rsid w:val="009B07C1"/>
    <w:rsid w:val="00A44933"/>
    <w:rsid w:val="00A739F9"/>
    <w:rsid w:val="00A95200"/>
    <w:rsid w:val="00AC2E5E"/>
    <w:rsid w:val="00AF7B97"/>
    <w:rsid w:val="00B00E7B"/>
    <w:rsid w:val="00B02DFC"/>
    <w:rsid w:val="00B57919"/>
    <w:rsid w:val="00B929CC"/>
    <w:rsid w:val="00BB1310"/>
    <w:rsid w:val="00BB3B5A"/>
    <w:rsid w:val="00BB66A6"/>
    <w:rsid w:val="00BD5BC6"/>
    <w:rsid w:val="00BF3EC7"/>
    <w:rsid w:val="00C0052A"/>
    <w:rsid w:val="00C055FA"/>
    <w:rsid w:val="00C77C75"/>
    <w:rsid w:val="00CB7FF0"/>
    <w:rsid w:val="00CC6DEA"/>
    <w:rsid w:val="00CD325F"/>
    <w:rsid w:val="00CE0EC1"/>
    <w:rsid w:val="00CE700C"/>
    <w:rsid w:val="00CF21D7"/>
    <w:rsid w:val="00D25445"/>
    <w:rsid w:val="00D26204"/>
    <w:rsid w:val="00D31D50"/>
    <w:rsid w:val="00D3583D"/>
    <w:rsid w:val="00D477E2"/>
    <w:rsid w:val="00D600DC"/>
    <w:rsid w:val="00E6140A"/>
    <w:rsid w:val="00EF7E65"/>
    <w:rsid w:val="00F32962"/>
    <w:rsid w:val="53BC2F2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Header Char"/>
    <w:basedOn w:val="4"/>
    <w:link w:val="3"/>
    <w:semiHidden/>
    <w:locked/>
    <w:uiPriority w:val="99"/>
    <w:rPr>
      <w:rFonts w:ascii="Tahoma" w:hAnsi="Tahoma" w:cs="Tahoma"/>
      <w:kern w:val="0"/>
      <w:sz w:val="18"/>
      <w:szCs w:val="18"/>
    </w:rPr>
  </w:style>
  <w:style w:type="character" w:customStyle="1" w:styleId="7">
    <w:name w:val="Footer Char"/>
    <w:basedOn w:val="4"/>
    <w:link w:val="2"/>
    <w:semiHidden/>
    <w:locked/>
    <w:uiPriority w:val="99"/>
    <w:rPr>
      <w:rFonts w:ascii="Tahoma" w:hAnsi="Tahoma" w:cs="Tahoma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3</Pages>
  <Words>162</Words>
  <Characters>929</Characters>
  <Lines>0</Lines>
  <Paragraphs>0</Paragraphs>
  <TotalTime>0</TotalTime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2016-09-06T07:09:00Z</dcterms:created>
  <dc:creator>许晓燕</dc:creator>
  <cp:lastModifiedBy>pjxjyj303</cp:lastModifiedBy>
  <cp:lastPrinted>2016-09-06T03:30:00Z</cp:lastPrinted>
  <dcterms:modified xsi:type="dcterms:W3CDTF">2016-09-09T01:04:42Z</dcterms:modified>
  <dc:title>2016年浦江县教育系统公开招聘教师拟录用名单公示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