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微软雅黑"/>
          <w:b/>
          <w:bCs/>
          <w:sz w:val="28"/>
          <w:szCs w:val="28"/>
        </w:rPr>
      </w:pPr>
      <w:bookmarkStart w:id="0" w:name="_GoBack"/>
      <w:bookmarkEnd w:id="0"/>
      <w:r>
        <w:rPr>
          <w:rFonts w:ascii="微软雅黑" w:hAnsi="微软雅黑" w:cs="微软雅黑"/>
          <w:b/>
          <w:bCs/>
          <w:sz w:val="28"/>
          <w:szCs w:val="28"/>
        </w:rPr>
        <w:t>2016</w:t>
      </w:r>
      <w:r>
        <w:rPr>
          <w:rFonts w:hint="eastAsia" w:ascii="微软雅黑" w:hAnsi="微软雅黑" w:cs="微软雅黑"/>
          <w:b/>
          <w:bCs/>
          <w:sz w:val="28"/>
          <w:szCs w:val="28"/>
        </w:rPr>
        <w:t>年浦江县教育系统事业单位工作人员公开招聘拟聘用名单</w:t>
      </w:r>
    </w:p>
    <w:tbl>
      <w:tblPr>
        <w:tblStyle w:val="5"/>
        <w:tblW w:w="748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620"/>
        <w:gridCol w:w="1621"/>
        <w:gridCol w:w="1439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姓名</w:t>
            </w: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体检情况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考察情况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周俏雯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吴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帅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杨智存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王婷婷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张嗣源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吴泽兵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郑鹏程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陈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璐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丁杨阳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周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凡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朱安丽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石深深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王蓉蓉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郑林琳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王如敏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郑嘉仪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余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琚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枫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陈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意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阮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春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周俊楠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章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丹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23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谢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玥</w:t>
            </w: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张引麟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25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张园园</w:t>
            </w: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周清韵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顾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潇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吴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俊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29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周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思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萧茗元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徐聪颖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张肖金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潘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丹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胡慧雯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曹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脉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于芙蕾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黄梦倩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黄洁灿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39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赵烨娜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张娴娴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张璐璐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鲍一丹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姜梦男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虞童珺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胡江波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王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燊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张婷婷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朱燕如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于婷婷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林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莉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吴建笑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骆肖峰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陈娅岚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叶伟亮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贾苹苹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楼艳艳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周晨幻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吴洁露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59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李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晶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陈钰涓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刘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逸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杨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雯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陈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亮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曹婉敏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甘沁茗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陈月波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陈小芳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沈家鸣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69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谢梦帆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黄艳艳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71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黄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宏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72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谢</w:t>
            </w:r>
            <w:r>
              <w:rPr>
                <w:rFonts w:ascii="宋体" w:hAnsi="宋体" w:eastAsia="宋体" w:cs="宋体"/>
                <w:color w:val="00000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>达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73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金海铃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</w:rPr>
              <w:t>74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何贵华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Courier New" w:hAnsi="Courier New" w:eastAsia="宋体"/>
                <w:color w:val="000000"/>
              </w:rPr>
            </w:pPr>
            <w:r>
              <w:rPr>
                <w:rFonts w:hint="eastAsia" w:ascii="Courier New" w:hAnsi="Courier New" w:eastAsia="宋体" w:cs="宋体"/>
                <w:color w:val="000000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教师学员</w:t>
            </w:r>
          </w:p>
        </w:tc>
      </w:tr>
    </w:tbl>
    <w:p>
      <w:pPr>
        <w:spacing w:after="0"/>
        <w:ind w:firstLine="31680" w:firstLineChars="200"/>
        <w:rPr>
          <w:rFonts w:ascii="微软雅黑"/>
          <w:b/>
          <w:bCs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31CCC"/>
    <w:rsid w:val="000748F9"/>
    <w:rsid w:val="000B2EAA"/>
    <w:rsid w:val="000E59FE"/>
    <w:rsid w:val="00141922"/>
    <w:rsid w:val="001514AD"/>
    <w:rsid w:val="00164963"/>
    <w:rsid w:val="001E0B85"/>
    <w:rsid w:val="002462F3"/>
    <w:rsid w:val="002C2956"/>
    <w:rsid w:val="002C4AB3"/>
    <w:rsid w:val="00323B43"/>
    <w:rsid w:val="003614DF"/>
    <w:rsid w:val="003D364D"/>
    <w:rsid w:val="003D37D8"/>
    <w:rsid w:val="003E2309"/>
    <w:rsid w:val="003E7CD7"/>
    <w:rsid w:val="003F2705"/>
    <w:rsid w:val="00406BF1"/>
    <w:rsid w:val="00426133"/>
    <w:rsid w:val="004358AB"/>
    <w:rsid w:val="00443DC4"/>
    <w:rsid w:val="00454438"/>
    <w:rsid w:val="0045569C"/>
    <w:rsid w:val="004E6101"/>
    <w:rsid w:val="004F0446"/>
    <w:rsid w:val="004F2C56"/>
    <w:rsid w:val="004F4B07"/>
    <w:rsid w:val="004F69D5"/>
    <w:rsid w:val="00545783"/>
    <w:rsid w:val="00553CF1"/>
    <w:rsid w:val="00594A92"/>
    <w:rsid w:val="005B5C84"/>
    <w:rsid w:val="006315DD"/>
    <w:rsid w:val="00716E73"/>
    <w:rsid w:val="007230C1"/>
    <w:rsid w:val="00763A4B"/>
    <w:rsid w:val="007869E2"/>
    <w:rsid w:val="007D4BD5"/>
    <w:rsid w:val="00807134"/>
    <w:rsid w:val="00840F53"/>
    <w:rsid w:val="00851CC9"/>
    <w:rsid w:val="008B7726"/>
    <w:rsid w:val="00931CF8"/>
    <w:rsid w:val="009578EF"/>
    <w:rsid w:val="00976802"/>
    <w:rsid w:val="009A7E2F"/>
    <w:rsid w:val="009B07C1"/>
    <w:rsid w:val="00A44933"/>
    <w:rsid w:val="00A95200"/>
    <w:rsid w:val="00AA42FB"/>
    <w:rsid w:val="00AC0AD9"/>
    <w:rsid w:val="00AC2E5E"/>
    <w:rsid w:val="00AC60F1"/>
    <w:rsid w:val="00AF7B97"/>
    <w:rsid w:val="00B00E7B"/>
    <w:rsid w:val="00B017E9"/>
    <w:rsid w:val="00B02DFC"/>
    <w:rsid w:val="00B57919"/>
    <w:rsid w:val="00B929CC"/>
    <w:rsid w:val="00BA0D3D"/>
    <w:rsid w:val="00BB1310"/>
    <w:rsid w:val="00BB3B5A"/>
    <w:rsid w:val="00BB66A6"/>
    <w:rsid w:val="00BD5BC6"/>
    <w:rsid w:val="00BF3EC7"/>
    <w:rsid w:val="00C0052A"/>
    <w:rsid w:val="00C055FA"/>
    <w:rsid w:val="00C77C75"/>
    <w:rsid w:val="00CB7FF0"/>
    <w:rsid w:val="00CC6DEA"/>
    <w:rsid w:val="00CD325F"/>
    <w:rsid w:val="00CD3726"/>
    <w:rsid w:val="00CD6301"/>
    <w:rsid w:val="00CE0EC1"/>
    <w:rsid w:val="00CE700C"/>
    <w:rsid w:val="00CF21D7"/>
    <w:rsid w:val="00D31D50"/>
    <w:rsid w:val="00D3240B"/>
    <w:rsid w:val="00D3583D"/>
    <w:rsid w:val="00D477E2"/>
    <w:rsid w:val="00E6140A"/>
    <w:rsid w:val="00EE42B5"/>
    <w:rsid w:val="00F07CA7"/>
    <w:rsid w:val="00F32962"/>
    <w:rsid w:val="1DD96EC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locked/>
    <w:uiPriority w:val="99"/>
    <w:rPr>
      <w:rFonts w:ascii="Tahoma" w:hAnsi="Tahoma" w:cs="Tahoma"/>
      <w:kern w:val="0"/>
      <w:sz w:val="18"/>
      <w:szCs w:val="18"/>
    </w:rPr>
  </w:style>
  <w:style w:type="character" w:customStyle="1" w:styleId="7">
    <w:name w:val="Footer Char"/>
    <w:basedOn w:val="4"/>
    <w:link w:val="2"/>
    <w:semiHidden/>
    <w:locked/>
    <w:uiPriority w:val="99"/>
    <w:rPr>
      <w:rFonts w:ascii="Tahoma" w:hAnsi="Tahoma" w:cs="Tahoma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3</Pages>
  <Words>241</Words>
  <Characters>1375</Characters>
  <Lines>0</Lines>
  <Paragraphs>0</Paragraphs>
  <TotalTime>0</TotalTime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2016-09-06T07:14:00Z</dcterms:created>
  <dc:creator>许晓燕</dc:creator>
  <cp:lastModifiedBy>pjxjyj303</cp:lastModifiedBy>
  <cp:lastPrinted>2016-09-06T03:30:00Z</cp:lastPrinted>
  <dcterms:modified xsi:type="dcterms:W3CDTF">2016-09-09T01:06:02Z</dcterms:modified>
  <dc:title>2016年浦江县教育系统公开招聘教师拟录用名单公示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