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052" w:rsidRDefault="00215052">
      <w:pPr>
        <w:widowControl/>
        <w:shd w:val="clear" w:color="auto" w:fill="FFFFFF"/>
        <w:spacing w:before="100" w:beforeAutospacing="1" w:after="100" w:afterAutospacing="1" w:line="360" w:lineRule="exact"/>
        <w:jc w:val="lef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</w:p>
    <w:p w:rsidR="00215052" w:rsidRDefault="00215052">
      <w:pPr>
        <w:widowControl/>
        <w:shd w:val="clear" w:color="auto" w:fill="FFFFFF"/>
        <w:spacing w:before="100" w:beforeAutospacing="1" w:after="100" w:afterAutospacing="1" w:line="360" w:lineRule="exact"/>
        <w:jc w:val="center"/>
        <w:rPr>
          <w:rFonts w:ascii="华文中宋" w:eastAsia="华文中宋" w:hAnsi="华文中宋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ascii="华文中宋" w:eastAsia="华文中宋" w:hAnsi="华文中宋" w:cs="宋体" w:hint="eastAsia"/>
          <w:b/>
          <w:color w:val="000000"/>
          <w:kern w:val="0"/>
          <w:sz w:val="36"/>
          <w:szCs w:val="36"/>
        </w:rPr>
        <w:t>资格审查证件材料及排序表</w:t>
      </w:r>
    </w:p>
    <w:tbl>
      <w:tblPr>
        <w:tblW w:w="9360" w:type="dxa"/>
        <w:tblInd w:w="-465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00"/>
        <w:gridCol w:w="4860"/>
        <w:gridCol w:w="3600"/>
      </w:tblGrid>
      <w:tr w:rsidR="00215052" w:rsidRPr="00D879F7">
        <w:trPr>
          <w:trHeight w:val="663"/>
        </w:trPr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排列序号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证书、材料内容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证书、材料要求</w:t>
            </w:r>
          </w:p>
        </w:tc>
      </w:tr>
      <w:tr w:rsidR="00215052" w:rsidRPr="00D879F7">
        <w:trPr>
          <w:trHeight w:val="391"/>
        </w:trPr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《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2016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年枣庄市市中区事业单位公开招聘工作人员报名登记表》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《应聘事业单位工作人员诚信承诺书》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原件，复印件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份（本人签名）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笔试《准考证》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rPr>
          <w:trHeight w:val="575"/>
        </w:trPr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二代身份证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份（复印正反面）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学历证书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学位证书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报到证（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全日制普通高等院校毕业生提供）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相应教师资格证书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户口本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有用人权限部门或单位、机构出具的同意应聘证明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rPr>
          <w:trHeight w:val="425"/>
        </w:trPr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普通话证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原件、复印件</w:t>
            </w: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份</w:t>
            </w:r>
          </w:p>
        </w:tc>
      </w:tr>
      <w:tr w:rsidR="00215052" w:rsidRPr="00D879F7">
        <w:tc>
          <w:tcPr>
            <w:tcW w:w="900" w:type="dxa"/>
            <w:tcBorders>
              <w:top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48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一寸正面免冠照片</w:t>
            </w:r>
            <w:r>
              <w:rPr>
                <w:rFonts w:ascii="仿宋_GB2312" w:eastAsia="仿宋_GB2312" w:hAnsi="宋体" w:cs="宋体"/>
                <w:b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张</w:t>
            </w:r>
          </w:p>
        </w:tc>
        <w:tc>
          <w:tcPr>
            <w:tcW w:w="3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15052" w:rsidRDefault="0021505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32"/>
                <w:szCs w:val="32"/>
              </w:rPr>
              <w:t>与网上报名上传照片同底版；</w:t>
            </w: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反面注明报考岗位、姓名</w:t>
            </w:r>
          </w:p>
        </w:tc>
      </w:tr>
    </w:tbl>
    <w:p w:rsidR="00215052" w:rsidRDefault="00215052">
      <w:pPr>
        <w:widowControl/>
        <w:shd w:val="clear" w:color="auto" w:fill="FFFFFF"/>
        <w:spacing w:before="100" w:beforeAutospacing="1" w:after="100" w:afterAutospacing="1" w:line="420" w:lineRule="atLeast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注：请根据上述要求准备材料并排序。</w:t>
      </w:r>
    </w:p>
    <w:p w:rsidR="00215052" w:rsidRDefault="00215052"/>
    <w:sectPr w:rsidR="00215052" w:rsidSect="00583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6680FC3"/>
    <w:rsid w:val="00215052"/>
    <w:rsid w:val="00583D79"/>
    <w:rsid w:val="00830BD0"/>
    <w:rsid w:val="00C561D6"/>
    <w:rsid w:val="00D879F7"/>
    <w:rsid w:val="26680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D79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56</Words>
  <Characters>320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dcterms:created xsi:type="dcterms:W3CDTF">2017-01-11T09:18:00Z</dcterms:created>
  <dcterms:modified xsi:type="dcterms:W3CDTF">2017-01-12T01:48:00Z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