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ADD" w:rsidRPr="00BC3328" w:rsidRDefault="00186ADD" w:rsidP="00FC2C99">
      <w:pPr>
        <w:jc w:val="center"/>
        <w:rPr>
          <w:rFonts w:ascii="宋体"/>
          <w:b/>
          <w:sz w:val="10"/>
          <w:szCs w:val="10"/>
        </w:rPr>
      </w:pPr>
    </w:p>
    <w:p w:rsidR="00186ADD" w:rsidRPr="00EE38AC" w:rsidRDefault="00186ADD" w:rsidP="00EE38AC">
      <w:pPr>
        <w:rPr>
          <w:rFonts w:ascii="宋体" w:hAnsi="宋体"/>
          <w:sz w:val="32"/>
          <w:szCs w:val="32"/>
        </w:rPr>
      </w:pPr>
      <w:r w:rsidRPr="00EE38AC">
        <w:rPr>
          <w:rFonts w:ascii="宋体" w:hAnsi="宋体" w:hint="eastAsia"/>
          <w:sz w:val="32"/>
          <w:szCs w:val="32"/>
        </w:rPr>
        <w:t>附件</w:t>
      </w:r>
      <w:r w:rsidRPr="00EE38AC">
        <w:rPr>
          <w:rFonts w:ascii="宋体" w:hAnsi="宋体"/>
          <w:sz w:val="32"/>
          <w:szCs w:val="32"/>
        </w:rPr>
        <w:t>2</w:t>
      </w:r>
    </w:p>
    <w:p w:rsidR="00186ADD" w:rsidRPr="007352B5" w:rsidRDefault="00186ADD" w:rsidP="00FC2C99">
      <w:pPr>
        <w:jc w:val="center"/>
        <w:rPr>
          <w:rFonts w:ascii="宋体"/>
          <w:b/>
          <w:sz w:val="44"/>
          <w:szCs w:val="44"/>
        </w:rPr>
      </w:pPr>
      <w:r w:rsidRPr="007352B5">
        <w:rPr>
          <w:rFonts w:ascii="宋体" w:hAnsi="宋体" w:hint="eastAsia"/>
          <w:b/>
          <w:sz w:val="44"/>
          <w:szCs w:val="44"/>
        </w:rPr>
        <w:t>大连市沙河口区</w:t>
      </w:r>
      <w:r>
        <w:rPr>
          <w:rFonts w:ascii="宋体" w:hAnsi="宋体" w:hint="eastAsia"/>
          <w:b/>
          <w:sz w:val="44"/>
          <w:szCs w:val="44"/>
        </w:rPr>
        <w:t>自主</w:t>
      </w:r>
      <w:r w:rsidRPr="007352B5">
        <w:rPr>
          <w:rFonts w:ascii="宋体" w:hAnsi="宋体" w:hint="eastAsia"/>
          <w:b/>
          <w:sz w:val="44"/>
          <w:szCs w:val="44"/>
        </w:rPr>
        <w:t>招聘教师报</w:t>
      </w:r>
      <w:bookmarkStart w:id="0" w:name="_GoBack"/>
      <w:bookmarkEnd w:id="0"/>
      <w:r w:rsidRPr="007352B5">
        <w:rPr>
          <w:rFonts w:ascii="宋体" w:hAnsi="宋体" w:hint="eastAsia"/>
          <w:b/>
          <w:sz w:val="44"/>
          <w:szCs w:val="44"/>
        </w:rPr>
        <w:t>名登记表</w:t>
      </w:r>
    </w:p>
    <w:p w:rsidR="00186ADD" w:rsidRPr="00422A9F" w:rsidRDefault="00186ADD" w:rsidP="00FC2C99">
      <w:pPr>
        <w:jc w:val="center"/>
        <w:rPr>
          <w:spacing w:val="-11"/>
        </w:rPr>
      </w:pPr>
    </w:p>
    <w:tbl>
      <w:tblPr>
        <w:tblW w:w="9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8"/>
        <w:gridCol w:w="287"/>
        <w:gridCol w:w="432"/>
        <w:gridCol w:w="863"/>
        <w:gridCol w:w="1294"/>
        <w:gridCol w:w="287"/>
        <w:gridCol w:w="720"/>
        <w:gridCol w:w="863"/>
        <w:gridCol w:w="575"/>
        <w:gridCol w:w="1581"/>
        <w:gridCol w:w="2014"/>
      </w:tblGrid>
      <w:tr w:rsidR="00186ADD" w:rsidRPr="001001B6" w:rsidTr="00524705">
        <w:trPr>
          <w:trHeight w:val="545"/>
        </w:trPr>
        <w:tc>
          <w:tcPr>
            <w:tcW w:w="1145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姓名</w:t>
            </w:r>
          </w:p>
        </w:tc>
        <w:tc>
          <w:tcPr>
            <w:tcW w:w="1294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性别</w:t>
            </w:r>
          </w:p>
        </w:tc>
        <w:tc>
          <w:tcPr>
            <w:tcW w:w="1006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出生年月</w:t>
            </w:r>
          </w:p>
        </w:tc>
        <w:tc>
          <w:tcPr>
            <w:tcW w:w="1581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014" w:type="dxa"/>
            <w:vMerge w:val="restart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（近期免冠照）</w:t>
            </w:r>
          </w:p>
        </w:tc>
      </w:tr>
      <w:tr w:rsidR="00186ADD" w:rsidRPr="001001B6" w:rsidTr="00524705">
        <w:trPr>
          <w:trHeight w:val="545"/>
        </w:trPr>
        <w:tc>
          <w:tcPr>
            <w:tcW w:w="1145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民族</w:t>
            </w:r>
          </w:p>
        </w:tc>
        <w:tc>
          <w:tcPr>
            <w:tcW w:w="1294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政治面貌</w:t>
            </w:r>
          </w:p>
        </w:tc>
        <w:tc>
          <w:tcPr>
            <w:tcW w:w="1006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身高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>CM</w:t>
            </w:r>
          </w:p>
        </w:tc>
        <w:tc>
          <w:tcPr>
            <w:tcW w:w="1581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014" w:type="dxa"/>
            <w:vMerge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86ADD" w:rsidRPr="001001B6" w:rsidTr="00524705">
        <w:trPr>
          <w:trHeight w:val="545"/>
        </w:trPr>
        <w:tc>
          <w:tcPr>
            <w:tcW w:w="2440" w:type="dxa"/>
            <w:gridSpan w:val="4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最高学历学位</w:t>
            </w:r>
          </w:p>
        </w:tc>
        <w:tc>
          <w:tcPr>
            <w:tcW w:w="2301" w:type="dxa"/>
            <w:gridSpan w:val="3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体重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>KG</w:t>
            </w:r>
          </w:p>
        </w:tc>
        <w:tc>
          <w:tcPr>
            <w:tcW w:w="1581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014" w:type="dxa"/>
            <w:vMerge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86ADD" w:rsidRPr="001001B6" w:rsidTr="00524705">
        <w:trPr>
          <w:trHeight w:val="545"/>
        </w:trPr>
        <w:tc>
          <w:tcPr>
            <w:tcW w:w="2440" w:type="dxa"/>
            <w:gridSpan w:val="4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外语语种及级别</w:t>
            </w:r>
          </w:p>
        </w:tc>
        <w:tc>
          <w:tcPr>
            <w:tcW w:w="1581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158" w:type="dxa"/>
            <w:gridSpan w:val="3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第二外语及级别</w:t>
            </w:r>
          </w:p>
        </w:tc>
        <w:tc>
          <w:tcPr>
            <w:tcW w:w="1581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014" w:type="dxa"/>
            <w:vMerge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86ADD" w:rsidRPr="001001B6" w:rsidTr="00524705">
        <w:trPr>
          <w:trHeight w:val="545"/>
        </w:trPr>
        <w:tc>
          <w:tcPr>
            <w:tcW w:w="2440" w:type="dxa"/>
            <w:gridSpan w:val="4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pacing w:val="-11"/>
                <w:sz w:val="24"/>
                <w:szCs w:val="24"/>
              </w:rPr>
              <w:t>研究生院校及毕业时间</w:t>
            </w:r>
          </w:p>
        </w:tc>
        <w:tc>
          <w:tcPr>
            <w:tcW w:w="3739" w:type="dxa"/>
            <w:gridSpan w:val="5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所学专业</w:t>
            </w:r>
          </w:p>
        </w:tc>
        <w:tc>
          <w:tcPr>
            <w:tcW w:w="2014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86ADD" w:rsidRPr="001001B6" w:rsidTr="00524705">
        <w:trPr>
          <w:trHeight w:val="545"/>
        </w:trPr>
        <w:tc>
          <w:tcPr>
            <w:tcW w:w="2440" w:type="dxa"/>
            <w:gridSpan w:val="4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Cs w:val="21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本科院校及毕业时间</w:t>
            </w:r>
          </w:p>
        </w:tc>
        <w:tc>
          <w:tcPr>
            <w:tcW w:w="3739" w:type="dxa"/>
            <w:gridSpan w:val="5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581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所学专业</w:t>
            </w:r>
          </w:p>
        </w:tc>
        <w:tc>
          <w:tcPr>
            <w:tcW w:w="2014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86ADD" w:rsidRPr="001001B6" w:rsidTr="00524705">
        <w:trPr>
          <w:trHeight w:val="545"/>
        </w:trPr>
        <w:tc>
          <w:tcPr>
            <w:tcW w:w="1577" w:type="dxa"/>
            <w:gridSpan w:val="3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现家庭住址</w:t>
            </w:r>
          </w:p>
        </w:tc>
        <w:tc>
          <w:tcPr>
            <w:tcW w:w="3163" w:type="dxa"/>
            <w:gridSpan w:val="4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户籍所在地</w:t>
            </w:r>
          </w:p>
        </w:tc>
        <w:tc>
          <w:tcPr>
            <w:tcW w:w="3595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/>
                <w:sz w:val="24"/>
                <w:szCs w:val="24"/>
              </w:rPr>
              <w:t>Xx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省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>xx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市（县、区）</w:t>
            </w:r>
          </w:p>
        </w:tc>
      </w:tr>
      <w:tr w:rsidR="00186ADD" w:rsidRPr="001001B6" w:rsidTr="00524705">
        <w:trPr>
          <w:trHeight w:val="545"/>
        </w:trPr>
        <w:tc>
          <w:tcPr>
            <w:tcW w:w="1577" w:type="dxa"/>
            <w:gridSpan w:val="3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身份证号码</w:t>
            </w:r>
          </w:p>
        </w:tc>
        <w:tc>
          <w:tcPr>
            <w:tcW w:w="3163" w:type="dxa"/>
            <w:gridSpan w:val="4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联系电话</w:t>
            </w:r>
          </w:p>
        </w:tc>
        <w:tc>
          <w:tcPr>
            <w:tcW w:w="3595" w:type="dxa"/>
            <w:gridSpan w:val="2"/>
            <w:vAlign w:val="center"/>
          </w:tcPr>
          <w:p w:rsidR="00186ADD" w:rsidRPr="001001B6" w:rsidRDefault="00186ADD" w:rsidP="001001B6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/>
                <w:sz w:val="24"/>
                <w:szCs w:val="24"/>
              </w:rPr>
              <w:t>1:            2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：</w:t>
            </w:r>
          </w:p>
        </w:tc>
      </w:tr>
      <w:tr w:rsidR="00186ADD" w:rsidRPr="001001B6" w:rsidTr="00524705">
        <w:trPr>
          <w:trHeight w:val="545"/>
        </w:trPr>
        <w:tc>
          <w:tcPr>
            <w:tcW w:w="1577" w:type="dxa"/>
            <w:gridSpan w:val="3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担任职务</w:t>
            </w:r>
          </w:p>
        </w:tc>
        <w:tc>
          <w:tcPr>
            <w:tcW w:w="3163" w:type="dxa"/>
            <w:gridSpan w:val="4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特长</w:t>
            </w:r>
          </w:p>
        </w:tc>
        <w:tc>
          <w:tcPr>
            <w:tcW w:w="3595" w:type="dxa"/>
            <w:gridSpan w:val="2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86ADD" w:rsidRPr="001001B6" w:rsidTr="00524705">
        <w:trPr>
          <w:trHeight w:val="545"/>
        </w:trPr>
        <w:tc>
          <w:tcPr>
            <w:tcW w:w="1577" w:type="dxa"/>
            <w:gridSpan w:val="3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报名岗位</w:t>
            </w:r>
          </w:p>
        </w:tc>
        <w:tc>
          <w:tcPr>
            <w:tcW w:w="8196" w:type="dxa"/>
            <w:gridSpan w:val="8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86ADD" w:rsidRPr="001001B6" w:rsidTr="00524705">
        <w:trPr>
          <w:trHeight w:val="1697"/>
        </w:trPr>
        <w:tc>
          <w:tcPr>
            <w:tcW w:w="858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学习</w:t>
            </w:r>
          </w:p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简历</w:t>
            </w:r>
          </w:p>
        </w:tc>
        <w:tc>
          <w:tcPr>
            <w:tcW w:w="8915" w:type="dxa"/>
            <w:gridSpan w:val="10"/>
            <w:vAlign w:val="center"/>
          </w:tcPr>
          <w:p w:rsidR="00186ADD" w:rsidRPr="001001B6" w:rsidRDefault="00186ADD" w:rsidP="001001B6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（示例）</w:t>
            </w:r>
          </w:p>
          <w:p w:rsidR="00186ADD" w:rsidRPr="001001B6" w:rsidRDefault="00186ADD" w:rsidP="001001B6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/>
                <w:sz w:val="24"/>
                <w:szCs w:val="24"/>
              </w:rPr>
              <w:t>2010.09-2014.07  xx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大学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>xx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院（系）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>xx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专业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 xml:space="preserve">  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大学本科</w:t>
            </w:r>
          </w:p>
          <w:p w:rsidR="00186ADD" w:rsidRPr="001001B6" w:rsidRDefault="00186ADD" w:rsidP="001001B6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/>
                <w:sz w:val="24"/>
                <w:szCs w:val="24"/>
              </w:rPr>
              <w:t>2014.09-2017.07  xx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大学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>xx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院（系）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>xx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专业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 xml:space="preserve">  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研究生</w:t>
            </w:r>
          </w:p>
        </w:tc>
      </w:tr>
      <w:tr w:rsidR="00186ADD" w:rsidRPr="001001B6" w:rsidTr="00524705">
        <w:trPr>
          <w:trHeight w:val="1740"/>
        </w:trPr>
        <w:tc>
          <w:tcPr>
            <w:tcW w:w="858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主要</w:t>
            </w:r>
          </w:p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成绩</w:t>
            </w:r>
          </w:p>
        </w:tc>
        <w:tc>
          <w:tcPr>
            <w:tcW w:w="8915" w:type="dxa"/>
            <w:gridSpan w:val="10"/>
            <w:vAlign w:val="center"/>
          </w:tcPr>
          <w:p w:rsidR="00186ADD" w:rsidRPr="001001B6" w:rsidRDefault="00186ADD" w:rsidP="00501591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186ADD" w:rsidRPr="001001B6" w:rsidTr="00524705">
        <w:trPr>
          <w:trHeight w:val="2042"/>
        </w:trPr>
        <w:tc>
          <w:tcPr>
            <w:tcW w:w="858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初审</w:t>
            </w:r>
          </w:p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意见</w:t>
            </w:r>
          </w:p>
        </w:tc>
        <w:tc>
          <w:tcPr>
            <w:tcW w:w="3882" w:type="dxa"/>
            <w:gridSpan w:val="6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:rsidR="00186ADD" w:rsidRPr="001001B6" w:rsidRDefault="00186ADD" w:rsidP="001001B6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186ADD" w:rsidRPr="001001B6" w:rsidRDefault="00186ADD" w:rsidP="001001B6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186ADD" w:rsidRPr="001001B6" w:rsidRDefault="00186ADD" w:rsidP="001001B6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审核人：</w:t>
            </w:r>
          </w:p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:rsidR="00186ADD" w:rsidRPr="001001B6" w:rsidRDefault="00186ADD" w:rsidP="001001B6">
            <w:pPr>
              <w:jc w:val="right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年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 xml:space="preserve">   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月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 xml:space="preserve">   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日</w:t>
            </w:r>
          </w:p>
        </w:tc>
        <w:tc>
          <w:tcPr>
            <w:tcW w:w="863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复审</w:t>
            </w:r>
          </w:p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意见</w:t>
            </w:r>
          </w:p>
        </w:tc>
        <w:tc>
          <w:tcPr>
            <w:tcW w:w="4169" w:type="dxa"/>
            <w:gridSpan w:val="3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:rsidR="00186ADD" w:rsidRPr="001001B6" w:rsidRDefault="00186ADD" w:rsidP="001001B6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186ADD" w:rsidRPr="001001B6" w:rsidRDefault="00186ADD" w:rsidP="001001B6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  <w:p w:rsidR="00186ADD" w:rsidRPr="001001B6" w:rsidRDefault="00186ADD" w:rsidP="001001B6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审核人：</w:t>
            </w:r>
          </w:p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</w:p>
          <w:p w:rsidR="00186ADD" w:rsidRPr="001001B6" w:rsidRDefault="00186ADD" w:rsidP="001001B6">
            <w:pPr>
              <w:jc w:val="right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年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 xml:space="preserve">   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月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 xml:space="preserve">   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日</w:t>
            </w:r>
          </w:p>
        </w:tc>
      </w:tr>
      <w:tr w:rsidR="00186ADD" w:rsidRPr="001001B6" w:rsidTr="00524705">
        <w:trPr>
          <w:trHeight w:val="1334"/>
        </w:trPr>
        <w:tc>
          <w:tcPr>
            <w:tcW w:w="858" w:type="dxa"/>
            <w:vAlign w:val="center"/>
          </w:tcPr>
          <w:p w:rsidR="00186ADD" w:rsidRPr="001001B6" w:rsidRDefault="00186ADD" w:rsidP="001001B6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备注</w:t>
            </w:r>
          </w:p>
        </w:tc>
        <w:tc>
          <w:tcPr>
            <w:tcW w:w="8915" w:type="dxa"/>
            <w:gridSpan w:val="10"/>
            <w:vAlign w:val="center"/>
          </w:tcPr>
          <w:p w:rsidR="00186ADD" w:rsidRPr="001001B6" w:rsidRDefault="00186ADD" w:rsidP="00186ADD">
            <w:pPr>
              <w:ind w:firstLineChars="200" w:firstLine="31680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本人承诺以上填写的内容真实有效，如被聘用，服从组织安排，否则，自愿承担相应责任。</w:t>
            </w:r>
          </w:p>
          <w:p w:rsidR="00186ADD" w:rsidRPr="001001B6" w:rsidRDefault="00186ADD" w:rsidP="00186ADD">
            <w:pPr>
              <w:ind w:firstLineChars="200" w:firstLine="31680"/>
              <w:jc w:val="left"/>
              <w:rPr>
                <w:rFonts w:ascii="楷体" w:eastAsia="楷体" w:hAnsi="楷体"/>
                <w:b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b/>
                <w:sz w:val="24"/>
                <w:szCs w:val="24"/>
              </w:rPr>
              <w:t>本人签名：</w:t>
            </w:r>
          </w:p>
          <w:p w:rsidR="00186ADD" w:rsidRPr="001001B6" w:rsidRDefault="00186ADD" w:rsidP="001001B6">
            <w:pPr>
              <w:jc w:val="right"/>
              <w:rPr>
                <w:rFonts w:ascii="楷体" w:eastAsia="楷体" w:hAnsi="楷体"/>
                <w:sz w:val="24"/>
                <w:szCs w:val="24"/>
              </w:rPr>
            </w:pPr>
            <w:r w:rsidRPr="001001B6">
              <w:rPr>
                <w:rFonts w:ascii="楷体" w:eastAsia="楷体" w:hAnsi="楷体" w:hint="eastAsia"/>
                <w:sz w:val="24"/>
                <w:szCs w:val="24"/>
              </w:rPr>
              <w:t>年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 xml:space="preserve">    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月</w:t>
            </w:r>
            <w:r w:rsidRPr="001001B6">
              <w:rPr>
                <w:rFonts w:ascii="楷体" w:eastAsia="楷体" w:hAnsi="楷体"/>
                <w:sz w:val="24"/>
                <w:szCs w:val="24"/>
              </w:rPr>
              <w:t xml:space="preserve">    </w:t>
            </w:r>
            <w:r w:rsidRPr="001001B6">
              <w:rPr>
                <w:rFonts w:ascii="楷体" w:eastAsia="楷体" w:hAnsi="楷体" w:hint="eastAsia"/>
                <w:sz w:val="24"/>
                <w:szCs w:val="24"/>
              </w:rPr>
              <w:t>日</w:t>
            </w:r>
          </w:p>
        </w:tc>
      </w:tr>
    </w:tbl>
    <w:p w:rsidR="00186ADD" w:rsidRDefault="00186ADD" w:rsidP="00501591"/>
    <w:sectPr w:rsidR="00186ADD" w:rsidSect="00524705">
      <w:headerReference w:type="default" r:id="rId6"/>
      <w:pgSz w:w="11906" w:h="16838" w:code="9"/>
      <w:pgMar w:top="1191" w:right="1134" w:bottom="851" w:left="1134" w:header="822" w:footer="936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6ADD" w:rsidRDefault="00186ADD" w:rsidP="007352B5">
      <w:r>
        <w:separator/>
      </w:r>
    </w:p>
  </w:endnote>
  <w:endnote w:type="continuationSeparator" w:id="0">
    <w:p w:rsidR="00186ADD" w:rsidRDefault="00186ADD" w:rsidP="00735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6ADD" w:rsidRDefault="00186ADD" w:rsidP="007352B5">
      <w:r>
        <w:separator/>
      </w:r>
    </w:p>
  </w:footnote>
  <w:footnote w:type="continuationSeparator" w:id="0">
    <w:p w:rsidR="00186ADD" w:rsidRDefault="00186ADD" w:rsidP="007352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6ADD" w:rsidRPr="007352B5" w:rsidRDefault="00186ADD" w:rsidP="007352B5">
    <w:pPr>
      <w:pStyle w:val="Header"/>
      <w:wordWrap w:val="0"/>
      <w:jc w:val="right"/>
      <w:rPr>
        <w:sz w:val="28"/>
        <w:szCs w:val="28"/>
      </w:rPr>
    </w:pPr>
    <w:r w:rsidRPr="007352B5">
      <w:rPr>
        <w:sz w:val="28"/>
        <w:szCs w:val="28"/>
      </w:rPr>
      <w:t>No</w:t>
    </w:r>
    <w:r w:rsidRPr="007352B5">
      <w:rPr>
        <w:rFonts w:hint="eastAsia"/>
        <w:sz w:val="28"/>
        <w:szCs w:val="28"/>
      </w:rPr>
      <w:t>：</w:t>
    </w:r>
    <w:r>
      <w:rPr>
        <w:sz w:val="28"/>
        <w:szCs w:val="28"/>
      </w:rPr>
      <w:t xml:space="preserve">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59F0"/>
    <w:rsid w:val="00067D0D"/>
    <w:rsid w:val="001001B6"/>
    <w:rsid w:val="00103025"/>
    <w:rsid w:val="00173F37"/>
    <w:rsid w:val="00186ADD"/>
    <w:rsid w:val="001B5315"/>
    <w:rsid w:val="0020706D"/>
    <w:rsid w:val="002A319B"/>
    <w:rsid w:val="002C613B"/>
    <w:rsid w:val="00316C9D"/>
    <w:rsid w:val="00332FC2"/>
    <w:rsid w:val="0038626F"/>
    <w:rsid w:val="00395C55"/>
    <w:rsid w:val="003F1002"/>
    <w:rsid w:val="0040376B"/>
    <w:rsid w:val="00422A9F"/>
    <w:rsid w:val="00446BDA"/>
    <w:rsid w:val="0048021C"/>
    <w:rsid w:val="004B5887"/>
    <w:rsid w:val="00501591"/>
    <w:rsid w:val="00524705"/>
    <w:rsid w:val="005916A6"/>
    <w:rsid w:val="005B0B24"/>
    <w:rsid w:val="005D1CC4"/>
    <w:rsid w:val="00682A61"/>
    <w:rsid w:val="006C6B7E"/>
    <w:rsid w:val="00704107"/>
    <w:rsid w:val="00731EAB"/>
    <w:rsid w:val="007352B5"/>
    <w:rsid w:val="00755841"/>
    <w:rsid w:val="00771737"/>
    <w:rsid w:val="007E5CEF"/>
    <w:rsid w:val="007F3A1F"/>
    <w:rsid w:val="00821C96"/>
    <w:rsid w:val="00857733"/>
    <w:rsid w:val="00875E75"/>
    <w:rsid w:val="008D3BE4"/>
    <w:rsid w:val="008E0089"/>
    <w:rsid w:val="00901C07"/>
    <w:rsid w:val="00902B36"/>
    <w:rsid w:val="009B68FE"/>
    <w:rsid w:val="00A12273"/>
    <w:rsid w:val="00A14CEB"/>
    <w:rsid w:val="00A204ED"/>
    <w:rsid w:val="00A4728D"/>
    <w:rsid w:val="00A92EB0"/>
    <w:rsid w:val="00AB470D"/>
    <w:rsid w:val="00AC59F0"/>
    <w:rsid w:val="00B07FDD"/>
    <w:rsid w:val="00B13BF9"/>
    <w:rsid w:val="00B7085C"/>
    <w:rsid w:val="00BC3328"/>
    <w:rsid w:val="00BD3907"/>
    <w:rsid w:val="00BE6363"/>
    <w:rsid w:val="00D857B6"/>
    <w:rsid w:val="00EA1323"/>
    <w:rsid w:val="00EE38AC"/>
    <w:rsid w:val="00EF21F4"/>
    <w:rsid w:val="00F34CE2"/>
    <w:rsid w:val="00F6380F"/>
    <w:rsid w:val="00FC2C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2A9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C59F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7352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352B5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35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352B5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4B588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B5887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A8E2B49B675E8548B50CD02F8FD20D74" ma:contentTypeVersion="1" ma:contentTypeDescription="新建文档。" ma:contentTypeScope="" ma:versionID="0d5445dfe12a2d5126e3951dff8fa119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256875aec6245fe7a10c9004d27272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计划开始日期" ma:description="" ma:internalName="PublishingStartDate">
      <xsd:simpleType>
        <xsd:restriction base="dms:Unknown"/>
      </xsd:simpleType>
    </xsd:element>
    <xsd:element name="PublishingExpirationDate" ma:index="9" nillable="true" ma:displayName="计划结束日期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 ma:readOnly="true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4247560-E4C7-49FC-AB86-AB23F5D9DDBA}"/>
</file>

<file path=customXml/itemProps2.xml><?xml version="1.0" encoding="utf-8"?>
<ds:datastoreItem xmlns:ds="http://schemas.openxmlformats.org/officeDocument/2006/customXml" ds:itemID="{9508B334-9115-4C47-B956-461007922110}"/>
</file>

<file path=customXml/itemProps3.xml><?xml version="1.0" encoding="utf-8"?>
<ds:datastoreItem xmlns:ds="http://schemas.openxmlformats.org/officeDocument/2006/customXml" ds:itemID="{DB45004B-4226-4321-9E9A-EF6538E7C200}"/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109</TotalTime>
  <Pages>1</Pages>
  <Words>63</Words>
  <Characters>360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hao乐yi</dc:creator>
  <cp:keywords/>
  <dc:description/>
  <cp:lastModifiedBy>张志杰</cp:lastModifiedBy>
  <cp:revision>46</cp:revision>
  <cp:lastPrinted>2017-10-31T09:24:00Z</cp:lastPrinted>
  <dcterms:created xsi:type="dcterms:W3CDTF">2015-10-12T06:30:00Z</dcterms:created>
  <dcterms:modified xsi:type="dcterms:W3CDTF">2017-11-09T03:01:00Z</dcterms:modified>
  <cp:contentType>文档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0x010100A8E2B49B675E8548B50CD02F8FD20D74</vt:lpwstr>
  </property>
</Properties>
</file>