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9"/>
        <w:gridCol w:w="763"/>
        <w:gridCol w:w="2354"/>
        <w:gridCol w:w="620"/>
        <w:gridCol w:w="620"/>
        <w:gridCol w:w="933"/>
        <w:gridCol w:w="263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302" w:type="dxa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eastAsia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2018年广饶县公开招聘劳动合同制幼儿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"http://www.sdsgwy.com/teacher/" \t "http://www.sdsgwy.com/article/html/_blank" </w:instrTex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招聘计划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序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号</w:t>
            </w:r>
          </w:p>
        </w:tc>
        <w:tc>
          <w:tcPr>
            <w:tcW w:w="76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镇街名称</w:t>
            </w:r>
          </w:p>
        </w:tc>
        <w:tc>
          <w:tcPr>
            <w:tcW w:w="2354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幼儿园名称</w:t>
            </w:r>
          </w:p>
        </w:tc>
        <w:tc>
          <w:tcPr>
            <w:tcW w:w="1240" w:type="dxa"/>
            <w:gridSpan w:val="2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岗位数量</w:t>
            </w:r>
          </w:p>
        </w:tc>
        <w:tc>
          <w:tcPr>
            <w:tcW w:w="933" w:type="dxa"/>
            <w:vMerge w:val="restart"/>
            <w:tcBorders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合并岗位名称</w:t>
            </w:r>
          </w:p>
        </w:tc>
        <w:tc>
          <w:tcPr>
            <w:tcW w:w="263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幼儿园地址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76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分项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合并</w:t>
            </w:r>
          </w:p>
        </w:tc>
        <w:tc>
          <w:tcPr>
            <w:tcW w:w="933" w:type="dxa"/>
            <w:vMerge w:val="continue"/>
            <w:tcBorders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76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县直幼儿园</w:t>
            </w: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广饶县实验幼儿园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20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933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幼儿教师1</w:t>
            </w: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广饶县城迎宾路255号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广饶县同和幼儿园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广饶县月河路358号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广饶县育英幼儿园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广饶县城文安路327号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广饶县阳光幼儿园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620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933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幼儿教师2</w:t>
            </w: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广饶县城花苑路208号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76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广饶街道</w:t>
            </w: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广饶街道中心幼儿园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广饶县新城小区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广饶街道杜疃幼儿园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广饶街道杜疃东村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广饶街道莲花幼儿园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广饶街道莲花村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广饶街道实验幼儿园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广饶街道踊跃路359号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广饶县康居幼儿园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620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933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幼儿教师3</w:t>
            </w: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广饶县康居花园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广饶街道兵圣路幼儿园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广饶县城兵圣路以东，綦公路以南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广饶街道锦湖幼儿园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620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933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幼儿教师4</w:t>
            </w: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广饶锦湖家园D区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广饶县西苑幼儿园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广饶县花苑路130号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76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广饶经济开发区</w:t>
            </w: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广饶经济开发区同泰幼儿园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广饶经济开发区同泰小区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广饶经济开发区西相幼儿园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933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幼儿教师5</w:t>
            </w: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广饶经济开发区西相村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广饶经济开发区寨村幼儿园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广饶经济开发区寨村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广饶经济开发区杜宋幼儿园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广饶经济开发区杜宋后村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76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李鹊镇</w:t>
            </w: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李鹊镇中心幼儿园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李鹊镇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"http://www.sdsgwy.com/zhengfu/" \t "http://www.sdsgwy.com/article/html/_blank" </w:instrTex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政府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驻地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76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大王镇</w:t>
            </w: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大王镇中心幼儿园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大王镇常春路35号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大王镇实验幼儿园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大王镇常春路镇政府西首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大王镇国华幼儿园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20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933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幼儿教师6</w:t>
            </w: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大王镇泰山路7号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76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</w:t>
            </w: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稻庄镇中心幼儿园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稻庄镇镇府驻地盛通路以南，行政路以西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稻庄镇西水幼儿园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稻庄镇西水磨村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稻庄镇段河幼儿园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稻庄镇段二村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稻庄镇西家幼儿园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稻庄镇西家村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稻庄镇淄河店幼儿园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稻庄镇淄河店村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稻庄镇徐楼学区幼儿园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稻庄镇南徐楼村北，傅家路南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稻庄镇实验幼儿园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稻庄镇惠安街北首路东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稻庄镇高刘幼儿园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稻庒镇高刘村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稻庄镇西雷埠幼儿园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稻庄镇西雷埠村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稻庄镇三水幼儿园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稻庄镇三水口村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稻庄镇北塔幼儿园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933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幼儿教师7</w:t>
            </w: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稻庄镇北塔村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稻庄镇大营学区幼儿园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稻庄镇陈家大营村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稻庄镇佛王幼儿园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稻庄镇佛王村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稻庄镇大店幼儿园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稻庄镇大店村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76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大码头镇</w:t>
            </w: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大码头镇中心幼儿园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大码头镇政府驻地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大码头镇西刘桥幼儿园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大码头镇西刘桥社区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大码头镇央上幼儿园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大码头镇央上四村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大码头镇春苗幼儿园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大码头镇西燕村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76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陈官镇</w:t>
            </w: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陈官镇中心幼儿园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陈官镇政府驻地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76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花官镇</w:t>
            </w: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花官镇中心幼儿园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花官镇政府驻地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花官镇草南幼儿园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花官镇草南村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花官镇李楼幼儿园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花官镇李楼村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7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76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35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花官镇花官幼儿园</w:t>
            </w:r>
          </w:p>
        </w:tc>
        <w:tc>
          <w:tcPr>
            <w:tcW w:w="6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20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63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花官镇花官村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E7157"/>
    <w:rsid w:val="686451AF"/>
    <w:rsid w:val="6D535020"/>
    <w:rsid w:val="715E7157"/>
    <w:rsid w:val="7DFB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2018-07-16T02:22:00Z</dcterms:created>
  <dc:creator>呆纸</dc:creator>
  <cp:lastModifiedBy>呆纸</cp:lastModifiedBy>
  <dcterms:modified xsi:type="dcterms:W3CDTF">2018-07-17T01:58:26Z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