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2018年明光市公开选调城区学校教师岗位计划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一、职业高中5人</w:t>
      </w:r>
    </w:p>
    <w:tbl>
      <w:tblPr>
        <w:tblW w:w="8304" w:type="dxa"/>
        <w:jc w:val="center"/>
        <w:tblCellSpacing w:w="0" w:type="dxa"/>
        <w:tblInd w:w="21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9"/>
        <w:gridCol w:w="1359"/>
        <w:gridCol w:w="1359"/>
        <w:gridCol w:w="1359"/>
        <w:gridCol w:w="1348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rPr>
          <w:tblCellSpacing w:w="0" w:type="dxa"/>
          <w:jc w:val="center"/>
        </w:trPr>
        <w:tc>
          <w:tcPr>
            <w:tcW w:w="2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学校/学科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滁州市机械工业学校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二、城区初中30人</w:t>
      </w:r>
    </w:p>
    <w:tbl>
      <w:tblPr>
        <w:tblW w:w="8300" w:type="dxa"/>
        <w:jc w:val="center"/>
        <w:tblCellSpacing w:w="0" w:type="dxa"/>
        <w:tblInd w:w="23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83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学校/学科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明湖学校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初中部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滨河学校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初中部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嘉山中学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三、城区小学40人</w:t>
      </w:r>
    </w:p>
    <w:tbl>
      <w:tblPr>
        <w:tblW w:w="8302" w:type="dxa"/>
        <w:jc w:val="center"/>
        <w:tblCellSpacing w:w="0" w:type="dxa"/>
        <w:tblInd w:w="22" w:type="dxa"/>
        <w:tblBorders>
          <w:top w:val="none" w:color="333333" w:sz="6" w:space="0"/>
          <w:left w:val="none" w:color="333333" w:sz="6" w:space="0"/>
          <w:bottom w:val="none" w:color="333333" w:sz="6" w:space="0"/>
          <w:right w:val="none" w:color="333333" w:sz="6" w:space="0"/>
          <w:insideH w:val="outset" w:color="333333" w:sz="6" w:space="0"/>
          <w:insideV w:val="outset" w:color="333333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992"/>
        <w:gridCol w:w="992"/>
        <w:gridCol w:w="992"/>
        <w:gridCol w:w="992"/>
        <w:gridCol w:w="992"/>
        <w:gridCol w:w="1002"/>
      </w:tblGrid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学校/学科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实小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工小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逸夫小学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三小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明湖学校小学部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滨河学校小学部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333333" w:sz="6" w:space="0"/>
            <w:left w:val="none" w:color="333333" w:sz="6" w:space="0"/>
            <w:bottom w:val="none" w:color="333333" w:sz="6" w:space="0"/>
            <w:right w:val="none" w:color="333333" w:sz="6" w:space="0"/>
            <w:insideH w:val="outset" w:color="333333" w:sz="6" w:space="0"/>
            <w:insideV w:val="outset" w:color="333333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D7F05"/>
    <w:rsid w:val="4BAD7F0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2018-07-18T09:29:00Z</dcterms:created>
  <dc:creator>武大娟</dc:creator>
  <cp:lastModifiedBy>武大娟</cp:lastModifiedBy>
  <dcterms:modified xsi:type="dcterms:W3CDTF">2018-07-18T09:29:13Z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