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520" w:lineRule="atLeast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桐柏县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2018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年公开招聘教师报名表</w:t>
      </w:r>
    </w:p>
    <w:tbl>
      <w:tblPr>
        <w:tblpPr w:vertAnchor="text" w:tblpXSpec="left"/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351"/>
        <w:gridCol w:w="1039"/>
        <w:gridCol w:w="1039"/>
        <w:gridCol w:w="65"/>
        <w:gridCol w:w="1080"/>
        <w:gridCol w:w="65"/>
        <w:gridCol w:w="1047"/>
        <w:gridCol w:w="16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3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10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1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岁）</w:t>
            </w:r>
          </w:p>
        </w:tc>
        <w:tc>
          <w:tcPr>
            <w:tcW w:w="10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68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此处需粘贴近期免冠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寸或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寸照片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籍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贯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民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族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68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位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68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3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25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68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教师资格证种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类</w:t>
            </w:r>
          </w:p>
        </w:tc>
        <w:tc>
          <w:tcPr>
            <w:tcW w:w="34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360" w:hanging="3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lang w:val="en-US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656D77"/>
                <w:spacing w:val="0"/>
                <w:sz w:val="24"/>
                <w:szCs w:val="24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</w:rPr>
              <w:t>高中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</w:rPr>
              <w:t>□ 初中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</w:rPr>
              <w:t>□ 小学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360" w:hanging="3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lang w:val="en-US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656D77"/>
                <w:spacing w:val="0"/>
                <w:sz w:val="24"/>
                <w:szCs w:val="24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</w:rPr>
              <w:t>其它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u w:val="single"/>
                <w:lang w:val="en-US"/>
              </w:rPr>
              <w:t>           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教师资格证学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27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4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27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34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7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736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9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学习及工作简历</w:t>
            </w:r>
          </w:p>
        </w:tc>
        <w:tc>
          <w:tcPr>
            <w:tcW w:w="736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736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0" w:firstLine="48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0" w:firstLine="48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本报名表所填写的信息准确无误，真实有效，若有虚假，所产生的一切后果由本人承担。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0" w:firstLine="528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报名人（签名）：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0" w:firstLine="552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报考单位及职位</w:t>
            </w:r>
          </w:p>
        </w:tc>
        <w:tc>
          <w:tcPr>
            <w:tcW w:w="34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职位代码</w:t>
            </w:r>
          </w:p>
        </w:tc>
        <w:tc>
          <w:tcPr>
            <w:tcW w:w="27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资格审查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意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736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0" w:firstLine="504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0" w:firstLine="504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0" w:firstLine="504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审查人（签名）：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80" w:lineRule="atLeast"/>
              <w:ind w:left="0" w:firstLine="396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     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560" w:lineRule="atLeast"/>
        <w:ind w:left="-1280" w:right="-1232" w:firstLine="240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序号：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                                      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填表日期：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ind w:lef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注：本表除序号和审核意见由负责资格审查的工作人员填写外，其它项目均由报考者填。</w:t>
      </w:r>
    </w:p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21DC3FB6"/>
    <w:rsid w:val="5E675BF7"/>
    <w:rsid w:val="66AB73BB"/>
    <w:rsid w:val="686451AF"/>
    <w:rsid w:val="6D535020"/>
    <w:rsid w:val="715E7157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2018-07-22T01:24:13Z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