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单位同意报考证明</w:t>
      </w:r>
    </w:p>
    <w:p>
      <w:pPr>
        <w:pStyle w:val="3"/>
        <w:keepNext w:val="0"/>
        <w:keepLines w:val="0"/>
        <w:widowControl/>
        <w:suppressLineNumbers w:val="0"/>
        <w:shd w:val="clear" w:fill="FFFFFF"/>
        <w:wordWrap w:val="0"/>
        <w:spacing w:line="435" w:lineRule="atLeast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val="en-US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wordWrap w:val="0"/>
        <w:spacing w:line="435" w:lineRule="atLeast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大庆市人社局：</w:t>
      </w:r>
    </w:p>
    <w:bookmarkEnd w:id="0"/>
    <w:p>
      <w:pPr>
        <w:pStyle w:val="3"/>
        <w:keepNext w:val="0"/>
        <w:keepLines w:val="0"/>
        <w:widowControl/>
        <w:suppressLineNumbers w:val="0"/>
        <w:shd w:val="clear" w:fill="FFFFFF"/>
        <w:wordWrap w:val="0"/>
        <w:spacing w:line="435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兹有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val="en-US"/>
        </w:rPr>
        <w:t>   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同志（身份证号：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val="en-US"/>
        </w:rPr>
        <w:t>           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），现为我学校正式在职在编教师，参加大庆市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val="en-US"/>
        </w:rPr>
        <w:t>2018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年选调教师报名。该同志有关情况如下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val="en-US"/>
        </w:rPr>
        <w:t>:</w:t>
      </w:r>
    </w:p>
    <w:p>
      <w:pPr>
        <w:pStyle w:val="3"/>
        <w:keepNext w:val="0"/>
        <w:keepLines w:val="0"/>
        <w:widowControl/>
        <w:suppressLineNumbers w:val="0"/>
        <w:shd w:val="clear" w:fill="FFFFFF"/>
        <w:wordWrap w:val="0"/>
        <w:spacing w:line="435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所在学校名称：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wordWrap w:val="0"/>
        <w:spacing w:line="435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所在学校性质：（公办小学、公办初中、公办高中）</w:t>
      </w:r>
    </w:p>
    <w:p>
      <w:pPr>
        <w:pStyle w:val="3"/>
        <w:keepNext w:val="0"/>
        <w:keepLines w:val="0"/>
        <w:widowControl/>
        <w:suppressLineNumbers w:val="0"/>
        <w:shd w:val="clear" w:fill="FFFFFF"/>
        <w:wordWrap w:val="0"/>
        <w:spacing w:line="435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任教学科：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wordWrap w:val="0"/>
        <w:spacing w:line="435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任教层次：（小学、初中、高中）</w:t>
      </w:r>
    </w:p>
    <w:p>
      <w:pPr>
        <w:pStyle w:val="3"/>
        <w:keepNext w:val="0"/>
        <w:keepLines w:val="0"/>
        <w:widowControl/>
        <w:suppressLineNumbers w:val="0"/>
        <w:shd w:val="clear" w:fill="FFFFFF"/>
        <w:wordWrap w:val="0"/>
        <w:spacing w:line="435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在我校任教起止时间：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val="en-US"/>
        </w:rPr>
        <w:t> 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年   月至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val="en-US"/>
        </w:rPr>
        <w:t>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val="en-US"/>
        </w:rPr>
        <w:t>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月</w:t>
      </w:r>
    </w:p>
    <w:p>
      <w:pPr>
        <w:pStyle w:val="3"/>
        <w:keepNext w:val="0"/>
        <w:keepLines w:val="0"/>
        <w:widowControl/>
        <w:suppressLineNumbers w:val="0"/>
        <w:shd w:val="clear" w:fill="FFFFFF"/>
        <w:wordWrap w:val="0"/>
        <w:spacing w:line="435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我单位同意其报考，并保证其如被录用，将配合有关单位办理其档案、工资、人事关系的转移手续。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wordWrap w:val="0"/>
        <w:spacing w:line="435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val="en-US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wordWrap w:val="0"/>
        <w:spacing w:line="435" w:lineRule="atLeast"/>
        <w:ind w:left="480" w:leftChars="0" w:hanging="480" w:firstLineChars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val="en-US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学校（盖章）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val="en-US"/>
        </w:rPr>
        <w:t>        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主管单位：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wordWrap w:val="0"/>
        <w:spacing w:line="435" w:lineRule="atLeast"/>
        <w:ind w:left="0" w:leftChars="0" w:firstLine="4960" w:firstLineChars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（盖章）</w:t>
      </w:r>
    </w:p>
    <w:p>
      <w:pPr>
        <w:pStyle w:val="3"/>
        <w:keepNext w:val="0"/>
        <w:keepLines w:val="0"/>
        <w:widowControl/>
        <w:suppressLineNumbers w:val="0"/>
        <w:shd w:val="clear" w:fill="FFFFFF"/>
        <w:wordWrap w:val="0"/>
        <w:spacing w:line="435" w:lineRule="atLeast"/>
        <w:ind w:left="0" w:leftChars="0" w:firstLine="480" w:firstLineChars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val="en-US"/>
        </w:rPr>
        <w:t>2018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val="en-US"/>
        </w:rPr>
        <w:t>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val="en-US"/>
        </w:rPr>
        <w:t>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val="en-US"/>
        </w:rPr>
        <w:t>            2018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年　 月　　日</w:t>
      </w:r>
    </w:p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E7157"/>
    <w:rsid w:val="21DC3FB6"/>
    <w:rsid w:val="2A152817"/>
    <w:rsid w:val="41606CD5"/>
    <w:rsid w:val="5E675BF7"/>
    <w:rsid w:val="66AB73BB"/>
    <w:rsid w:val="686451AF"/>
    <w:rsid w:val="6D535020"/>
    <w:rsid w:val="715E7157"/>
    <w:rsid w:val="7DFB3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2018-07-16T02:22:00Z</dcterms:created>
  <dc:creator>呆纸</dc:creator>
  <cp:lastModifiedBy>呆纸</cp:lastModifiedBy>
  <dcterms:modified xsi:type="dcterms:W3CDTF">2018-07-22T01:48:49Z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