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ind w:left="0" w:right="375" w:rightChars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bookmarkStart w:id="0" w:name="_GoBack"/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000000"/>
          <w:spacing w:val="-16"/>
          <w:sz w:val="36"/>
          <w:szCs w:val="36"/>
          <w:shd w:val="clear" w:fill="FFFFFF"/>
        </w:rPr>
        <w:t>巫溪县</w:t>
      </w:r>
      <w:r>
        <w:rPr>
          <w:rFonts w:hint="default" w:ascii="方正小标宋简体" w:hAnsi="方正小标宋简体" w:eastAsia="方正小标宋简体" w:cs="方正小标宋简体"/>
          <w:b/>
          <w:i w:val="0"/>
          <w:caps w:val="0"/>
          <w:color w:val="000000"/>
          <w:spacing w:val="-16"/>
          <w:sz w:val="36"/>
          <w:szCs w:val="36"/>
          <w:shd w:val="clear" w:fill="FFFFFF"/>
        </w:rPr>
        <w:t>2018年第三季度公开招聘教师报名表</w:t>
      </w:r>
      <w:bookmarkEnd w:id="0"/>
    </w:p>
    <w:tbl>
      <w:tblPr>
        <w:tblW w:w="8519" w:type="dxa"/>
        <w:tblInd w:w="-25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3"/>
        <w:gridCol w:w="83"/>
        <w:gridCol w:w="885"/>
        <w:gridCol w:w="165"/>
        <w:gridCol w:w="805"/>
        <w:gridCol w:w="330"/>
        <w:gridCol w:w="154"/>
        <w:gridCol w:w="326"/>
        <w:gridCol w:w="27"/>
        <w:gridCol w:w="619"/>
        <w:gridCol w:w="117"/>
        <w:gridCol w:w="1179"/>
        <w:gridCol w:w="6"/>
        <w:gridCol w:w="811"/>
        <w:gridCol w:w="634"/>
        <w:gridCol w:w="92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</w:trPr>
        <w:tc>
          <w:tcPr>
            <w:tcW w:w="15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姓  名</w:t>
            </w: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性  别</w:t>
            </w:r>
          </w:p>
        </w:tc>
        <w:tc>
          <w:tcPr>
            <w:tcW w:w="50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9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　　年　月　日</w:t>
            </w:r>
          </w:p>
        </w:tc>
        <w:tc>
          <w:tcPr>
            <w:tcW w:w="155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</w:trPr>
        <w:tc>
          <w:tcPr>
            <w:tcW w:w="153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教师资格证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1135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507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36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学制</w:t>
            </w:r>
          </w:p>
        </w:tc>
        <w:tc>
          <w:tcPr>
            <w:tcW w:w="19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55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3" w:hRule="atLeast"/>
        </w:trPr>
        <w:tc>
          <w:tcPr>
            <w:tcW w:w="153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07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9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5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153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07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9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5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</w:trPr>
        <w:tc>
          <w:tcPr>
            <w:tcW w:w="153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391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毕业时间、院校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391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、学历及专业</w:t>
            </w:r>
          </w:p>
        </w:tc>
        <w:tc>
          <w:tcPr>
            <w:tcW w:w="698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　　　　　　　　　　　　　　　　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</w:trPr>
        <w:tc>
          <w:tcPr>
            <w:tcW w:w="153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98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" w:hRule="atLeast"/>
        </w:trPr>
        <w:tc>
          <w:tcPr>
            <w:tcW w:w="153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98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专业技术资格证书</w:t>
            </w:r>
          </w:p>
        </w:tc>
        <w:tc>
          <w:tcPr>
            <w:tcW w:w="698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</w:trPr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24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-2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3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26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72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37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225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-20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23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2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23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0" w:hRule="atLeast"/>
        </w:trPr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学习经历</w:t>
            </w:r>
          </w:p>
        </w:tc>
        <w:tc>
          <w:tcPr>
            <w:tcW w:w="698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工作经历</w:t>
            </w:r>
          </w:p>
        </w:tc>
        <w:tc>
          <w:tcPr>
            <w:tcW w:w="698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何时何地受过何种奖惩</w:t>
            </w:r>
          </w:p>
        </w:tc>
        <w:tc>
          <w:tcPr>
            <w:tcW w:w="698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"/>
                <w:szCs w:val="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</w:trPr>
        <w:tc>
          <w:tcPr>
            <w:tcW w:w="153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家庭主要成员及重要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社会关系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-20"/>
                <w:sz w:val="24"/>
                <w:szCs w:val="24"/>
                <w:bdr w:val="none" w:color="auto" w:sz="0" w:space="0"/>
              </w:rPr>
              <w:t>与本人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-20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97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1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6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74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工作单位及职务</w:t>
            </w:r>
          </w:p>
        </w:tc>
        <w:tc>
          <w:tcPr>
            <w:tcW w:w="9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-20"/>
                <w:sz w:val="24"/>
                <w:szCs w:val="24"/>
                <w:bdr w:val="none" w:color="auto" w:sz="0" w:space="0"/>
              </w:rPr>
              <w:t>户口所在地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53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4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153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4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53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4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所在单位是否同意报考</w:t>
            </w:r>
          </w:p>
        </w:tc>
        <w:tc>
          <w:tcPr>
            <w:tcW w:w="698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8519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0" w:lineRule="atLeast"/>
              <w:ind w:left="0" w:firstLine="24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承诺：本人填写的信息和提供的材料真实、准确。如有虚假，一经查实取消招聘资格。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   　　　　　　　　　　本人签名：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400" w:lineRule="atLeast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         年      月 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</w:trPr>
        <w:tc>
          <w:tcPr>
            <w:tcW w:w="14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271" w:leftChars="129" w:firstLine="0" w:firstLineChars="0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县人力社保局审核意见</w:t>
            </w:r>
          </w:p>
        </w:tc>
        <w:tc>
          <w:tcPr>
            <w:tcW w:w="7066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1260" w:rightChars="600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ind w:left="0" w:right="510" w:rightChars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填表说明：学习经历从中师开始填写。</w:t>
      </w: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0B2B78F1"/>
    <w:rsid w:val="21DC3FB6"/>
    <w:rsid w:val="2A152817"/>
    <w:rsid w:val="41606CD5"/>
    <w:rsid w:val="5E675BF7"/>
    <w:rsid w:val="66AB73BB"/>
    <w:rsid w:val="686451AF"/>
    <w:rsid w:val="6D535020"/>
    <w:rsid w:val="715E7157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2018-07-22T02:02:01Z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