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581"/>
        <w:gridCol w:w="401"/>
        <w:gridCol w:w="409"/>
        <w:gridCol w:w="1194"/>
        <w:gridCol w:w="1571"/>
        <w:gridCol w:w="1039"/>
        <w:gridCol w:w="1040"/>
        <w:gridCol w:w="626"/>
        <w:gridCol w:w="54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301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eastAsia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2018年驿城区面向社会公开招聘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"http://www.sdsgwy.com/teacher/"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岗位代码一览表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01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 填报日期：2018年7月18日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招聘单位</w:t>
            </w:r>
          </w:p>
        </w:tc>
        <w:tc>
          <w:tcPr>
            <w:tcW w:w="58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40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岗位名称</w:t>
            </w:r>
          </w:p>
        </w:tc>
        <w:tc>
          <w:tcPr>
            <w:tcW w:w="40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招聘人数</w:t>
            </w:r>
          </w:p>
        </w:tc>
        <w:tc>
          <w:tcPr>
            <w:tcW w:w="4844" w:type="dxa"/>
            <w:gridSpan w:val="4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招聘条件</w:t>
            </w:r>
          </w:p>
        </w:tc>
        <w:tc>
          <w:tcPr>
            <w:tcW w:w="62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成绩核算办法</w:t>
            </w:r>
          </w:p>
        </w:tc>
        <w:tc>
          <w:tcPr>
            <w:tcW w:w="54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0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0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执业资格、技术资格、技术等级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其他</w:t>
            </w:r>
          </w:p>
        </w:tc>
        <w:tc>
          <w:tcPr>
            <w:tcW w:w="62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4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"http://www.sdsgwy.com/shiye/henan/zhumadian/"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驻马店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市一高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1001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高中学段相应学科教师资格证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驻马店市一高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1002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高中学段相应学科教师资格证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驻马店市一高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1003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高中学段相应学科教师资格证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驻马店市一高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1004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政治教师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高中学段相应学科教师资格证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驻马店市一高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1005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历史教师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高中学段相应学科教师资格证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驻马店市一高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1006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地理教师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高中学段相应学科教师资格证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驻马店市一高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1007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高中学段相应学科教师资格证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驻马店市一高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1008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信息技术教师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高中学段相应学科教师资格证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驻马店市一高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1009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心理教师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高中学段相应学科教师资格证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四中教育集团（四中）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1010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四中教育集团（四中）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1011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四中教育集团（四中）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1012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物理教师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十中教育集团（五中）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1013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十中教育集团（五中）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1014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35周岁以下（1982年9月1日以后出生）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全日制普通高等院校统招硕士研究生及以上学历（具有硕士学位，第一学历为普通全日制本科）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面试成绩占100%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驿城区初中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1015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全日制普通高等院校统招本科及以上学历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笔试成绩×50% +面试成绩×50%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驿城区初中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1016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全日制普通高等院校统招本科及以上学历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笔试成绩×50% +面试成绩×50%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驿城区初中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1017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全日制普通高等院校统招本科及以上学历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笔试成绩×50% +面试成绩×50%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驿城区初中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1018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政治教师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全日制普通高等院校统招本科及以上学历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笔试成绩×50% +面试成绩×50%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驿城区初中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1019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地理教师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全日制普通高等院校统招本科及以上学历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笔试成绩×50% +面试成绩×50%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驿城区初中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1020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物理教师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全日制普通高等院校统招本科及以上学历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笔试成绩×50% +面试成绩×50%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驿城区初中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1021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化学教师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全日制普通高等院校统招本科及以上学历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笔试成绩×50% +面试成绩×50%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驿城区初中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1022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生物教师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全日制普通高等院校统招本科及以上学历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笔试成绩×50% +面试成绩×50%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驿城区初中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1023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全日制普通高等院校统招本科及以上学历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笔试成绩×40% +面试成绩×60%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驿城区初中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1024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全日制普通高等院校统招本科及以上学历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中学及以上等级相应学科教师资格证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笔试成绩×40% +面试成绩×60%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驿城区小学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1025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全日制普通高等院校统招专科及以上学历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笔试成绩×50% +面试成绩×50%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驿城区小学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1026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全日制普通高等院校统招专科及以上学历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笔试成绩×50% +面试成绩×50%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驿城区小学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1027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全日制普通高等院校统招专科及以上学历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笔试成绩×40% +面试成绩×60%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驿城区小学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1028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全日制普通高等院校统招专科及以上学历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笔试成绩×40% +面试成绩×60%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驿城区小学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1029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28周岁以下(1989年9月1日以后出生)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全日制普通高等院校统招专科及以上学历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小学及以上等级相应学科教师资格证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笔试成绩×40% +面试成绩×60%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9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驿城区幼儿园</w:t>
            </w:r>
          </w:p>
        </w:tc>
        <w:tc>
          <w:tcPr>
            <w:tcW w:w="5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1030</w:t>
            </w:r>
          </w:p>
        </w:tc>
        <w:tc>
          <w:tcPr>
            <w:tcW w:w="40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4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25周岁以下(1992年9月1日以后出生)</w:t>
            </w:r>
          </w:p>
        </w:tc>
        <w:tc>
          <w:tcPr>
            <w:tcW w:w="157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全日制普通统招中等学校以上幼教专业学历（含中专幼师班）</w:t>
            </w:r>
          </w:p>
        </w:tc>
        <w:tc>
          <w:tcPr>
            <w:tcW w:w="103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学前教育教师资格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硕士研究生及以上学历者年龄可以放宽至35周岁以下（1982年9月1日以后出生）</w:t>
            </w:r>
          </w:p>
        </w:tc>
        <w:tc>
          <w:tcPr>
            <w:tcW w:w="62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笔试成绩×40% +面试成绩×60%</w:t>
            </w:r>
          </w:p>
        </w:tc>
        <w:tc>
          <w:tcPr>
            <w:tcW w:w="5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057D02D8"/>
    <w:rsid w:val="0B2B78F1"/>
    <w:rsid w:val="21DC3FB6"/>
    <w:rsid w:val="2A152817"/>
    <w:rsid w:val="41606CD5"/>
    <w:rsid w:val="42F15FCF"/>
    <w:rsid w:val="5E675BF7"/>
    <w:rsid w:val="66AB73BB"/>
    <w:rsid w:val="686451AF"/>
    <w:rsid w:val="6D535020"/>
    <w:rsid w:val="715E7157"/>
    <w:rsid w:val="745562A3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107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2018-07-22T03:41:16Z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