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邵东县2018年公开招聘中学教师计划及岗位表</w:t>
      </w:r>
    </w:p>
    <w:tbl>
      <w:tblPr>
        <w:tblW w:w="712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2"/>
        <w:gridCol w:w="398"/>
        <w:gridCol w:w="1041"/>
        <w:gridCol w:w="449"/>
        <w:gridCol w:w="763"/>
        <w:gridCol w:w="12"/>
        <w:gridCol w:w="787"/>
        <w:gridCol w:w="23"/>
        <w:gridCol w:w="1413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  单位</w:t>
            </w:r>
          </w:p>
        </w:tc>
        <w:tc>
          <w:tcPr>
            <w:tcW w:w="3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04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4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招聘计划</w:t>
            </w:r>
          </w:p>
        </w:tc>
        <w:tc>
          <w:tcPr>
            <w:tcW w:w="4418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7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4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专业及资格要求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8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  一中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普通全日制硕士研究生及以上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具有对应专业高中教师资格证；取得硕士及以上学位证书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高中物理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30岁以下（硕士研究生放宽至35岁以下）</w:t>
            </w:r>
          </w:p>
        </w:tc>
        <w:tc>
          <w:tcPr>
            <w:tcW w:w="79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36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实验教师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A05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高中信息技术男教师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A06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高中信息技术女教师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A07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79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普通全日制一类本科及以上</w:t>
            </w: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A08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高中心理学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具有高中教师资格证；所学专业为心理学；取得学士及以上学位证书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 三中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79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36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男教师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女教师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男教师 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B05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女教师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B06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高中政治教师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B07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兼文秘工作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B08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高中心理学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6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具有高中教师资格证；所学专业为心理学；取得学士及以上学位证书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  单位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0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4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招聘计划</w:t>
            </w:r>
          </w:p>
        </w:tc>
        <w:tc>
          <w:tcPr>
            <w:tcW w:w="441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4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专业及资格要求</w:t>
            </w:r>
          </w:p>
        </w:tc>
        <w:tc>
          <w:tcPr>
            <w:tcW w:w="1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 四中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高中物理教师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81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高中历史教师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C05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高中体育教师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C06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C07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C08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C09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高中物理教师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C10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C11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C12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高中政治教师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C13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高中地理教师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C14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高中信息技术教师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到经纬学校支教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七中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D01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 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81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D02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D03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D04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高中地理教师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十中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E01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81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E02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E03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高中信息技术教师</w:t>
            </w:r>
          </w:p>
        </w:tc>
        <w:tc>
          <w:tcPr>
            <w:tcW w:w="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75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7128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2"/>
        <w:gridCol w:w="398"/>
        <w:gridCol w:w="1025"/>
        <w:gridCol w:w="450"/>
        <w:gridCol w:w="755"/>
        <w:gridCol w:w="12"/>
        <w:gridCol w:w="812"/>
        <w:gridCol w:w="1418"/>
        <w:gridCol w:w="1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  单位</w:t>
            </w:r>
          </w:p>
        </w:tc>
        <w:tc>
          <w:tcPr>
            <w:tcW w:w="3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  <w:tc>
          <w:tcPr>
            <w:tcW w:w="102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4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招聘计划</w:t>
            </w:r>
          </w:p>
        </w:tc>
        <w:tc>
          <w:tcPr>
            <w:tcW w:w="443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2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专业及资格要求</w:t>
            </w:r>
          </w:p>
        </w:tc>
        <w:tc>
          <w:tcPr>
            <w:tcW w:w="14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一中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振华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校区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F01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82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F02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高中政治教师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F03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高中历史教师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F04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高中美术教师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F05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高中心理学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具有高中教师资格证；所学专业为心理学；取得学士及以上学位证书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邵东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职业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中专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G01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2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普通全日制本科及以上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具有对应专业高中教师资格证；取得学士及以上学位证书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G03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G04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高中音乐教师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男教师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G06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女教师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G07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高中数学教师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G08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G09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高中物理教师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G10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高中化学教师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G11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高中生物教师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高中政治教师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G13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高中历史教师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G14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高中地理教师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8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G15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高中体育教师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82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到创新学校支教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进修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学校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H01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高中语文教师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35岁以下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普通全日制硕士研究生及以上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具有对应专业高中教师资格证；取得硕士及以上学位证书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斫曹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中学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J01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初中信息技术教师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40岁以下</w:t>
            </w:r>
          </w:p>
        </w:tc>
        <w:tc>
          <w:tcPr>
            <w:tcW w:w="8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2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具有对应专业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中学教师资格证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兼夜晚机房值守，适合男性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03FAD"/>
    <w:rsid w:val="60103FA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2018-07-25T02:24:00Z</dcterms:created>
  <dc:creator>武大娟</dc:creator>
  <cp:lastModifiedBy>武大娟</cp:lastModifiedBy>
  <dcterms:modified xsi:type="dcterms:W3CDTF">2018-07-25T02:25:53Z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