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50535" cy="6362700"/>
            <wp:effectExtent l="0" t="0" r="1206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0535" cy="636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65E91"/>
    <w:rsid w:val="6D535020"/>
    <w:rsid w:val="73C6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2018-07-26T04:38:00Z</dcterms:created>
  <dc:creator>zrt</dc:creator>
  <cp:lastModifiedBy>zrt</cp:lastModifiedBy>
  <dcterms:modified xsi:type="dcterms:W3CDTF">2018-07-26T04:39:12Z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