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46" w:type="dxa"/>
        <w:tblInd w:w="93" w:type="dxa"/>
        <w:tblLook w:val="00A0"/>
      </w:tblPr>
      <w:tblGrid>
        <w:gridCol w:w="1689"/>
        <w:gridCol w:w="1689"/>
        <w:gridCol w:w="648"/>
        <w:gridCol w:w="465"/>
        <w:gridCol w:w="465"/>
        <w:gridCol w:w="465"/>
        <w:gridCol w:w="465"/>
        <w:gridCol w:w="465"/>
        <w:gridCol w:w="465"/>
        <w:gridCol w:w="465"/>
        <w:gridCol w:w="465"/>
        <w:gridCol w:w="622"/>
        <w:gridCol w:w="578"/>
      </w:tblGrid>
      <w:tr w:rsidR="005B6B7D" w:rsidRPr="00847805" w:rsidTr="00770F5D">
        <w:trPr>
          <w:trHeight w:val="531"/>
        </w:trPr>
        <w:tc>
          <w:tcPr>
            <w:tcW w:w="8946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06F48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长丰县</w:t>
            </w:r>
            <w:r w:rsidRPr="00406F48"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2018</w:t>
            </w:r>
            <w:r w:rsidRPr="00406F48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年招聘小学新任教师岗位安排表</w:t>
            </w:r>
          </w:p>
        </w:tc>
      </w:tr>
      <w:tr w:rsidR="005B6B7D" w:rsidRPr="00847805" w:rsidTr="00A94946">
        <w:trPr>
          <w:trHeight w:val="402"/>
        </w:trPr>
        <w:tc>
          <w:tcPr>
            <w:tcW w:w="33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</w:t>
            </w: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学段</w:t>
            </w:r>
          </w:p>
        </w:tc>
        <w:tc>
          <w:tcPr>
            <w:tcW w:w="43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学科招聘人员一览表</w:t>
            </w:r>
          </w:p>
        </w:tc>
        <w:tc>
          <w:tcPr>
            <w:tcW w:w="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5B6B7D" w:rsidRPr="00847805" w:rsidTr="00A94946">
        <w:trPr>
          <w:trHeight w:val="495"/>
        </w:trPr>
        <w:tc>
          <w:tcPr>
            <w:tcW w:w="33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语文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信息</w:t>
            </w:r>
            <w:r w:rsidRPr="00406F48">
              <w:rPr>
                <w:rFonts w:ascii="宋体" w:cs="宋体"/>
                <w:color w:val="000000"/>
                <w:kern w:val="0"/>
                <w:sz w:val="18"/>
                <w:szCs w:val="18"/>
              </w:rPr>
              <w:br/>
            </w: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技术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体育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美术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科学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世纪城学校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世纪城学校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万科小学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世纪城第一小学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世纪城第一小学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万科小学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北城实验小学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北城实验小学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万科小学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阿奎利亚学校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实验小学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长师附小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长新路小学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特教学校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>双凤中心校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>双凤小学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>双凤明德小学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>半岛</w:t>
            </w: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>号小学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>凤霞小学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>凤麟兰庭小学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>银河苑小学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双墩中心校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双墩小学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物华小学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北环小学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新慧小学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罗北小学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岗集中心校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岗集小学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岗集二小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下塘中心校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胡楼小学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>顾圩小学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06F4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水湖中心校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阮巷志和小学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长岗小学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费岗小学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李圩小学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江汽希望小学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杜集中心校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杜集小学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巴张小学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陈岗小学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金汇小学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造甲中心校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造甲小学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陈刘小学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双河小学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宋岗小学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凤登小学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陶楼中心校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陶楼小学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义井中心校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义井小学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杜岗小学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车王小学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朱巷中心校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羊荒小学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甄油坊小学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庞古堆小学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杨庙中心校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枣林铺小学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杨庙小学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吴山中心校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涂郢小学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薛店小学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王楼小学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庄墓中心校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香岛小学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庄墓明德小学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李庄小学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杨湾小学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罗塘中心校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罗塘小学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禹庙小学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樊祠小学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庄岗小学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鲁黄小学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左店中心校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光彩小学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陆桥小学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南圩小学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代集小学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陶湖中心校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陶湖小学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B6B7D" w:rsidRPr="00847805" w:rsidTr="00A94946">
        <w:trPr>
          <w:trHeight w:val="360"/>
        </w:trPr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B7D" w:rsidRPr="00406F48" w:rsidRDefault="005B6B7D" w:rsidP="00406F48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406F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5B6B7D" w:rsidRDefault="005B6B7D" w:rsidP="000617DE">
      <w:pPr>
        <w:spacing w:line="560" w:lineRule="exact"/>
        <w:rPr>
          <w:rFonts w:ascii="仿宋" w:eastAsia="仿宋" w:hAnsi="仿宋"/>
          <w:color w:val="000000"/>
          <w:sz w:val="32"/>
          <w:szCs w:val="32"/>
        </w:rPr>
      </w:pPr>
    </w:p>
    <w:sectPr w:rsidR="005B6B7D" w:rsidSect="00DD6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6B7D" w:rsidRDefault="005B6B7D" w:rsidP="000617DE">
      <w:r>
        <w:separator/>
      </w:r>
    </w:p>
  </w:endnote>
  <w:endnote w:type="continuationSeparator" w:id="0">
    <w:p w:rsidR="005B6B7D" w:rsidRDefault="005B6B7D" w:rsidP="000617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6B7D" w:rsidRDefault="005B6B7D" w:rsidP="000617DE">
      <w:r>
        <w:separator/>
      </w:r>
    </w:p>
  </w:footnote>
  <w:footnote w:type="continuationSeparator" w:id="0">
    <w:p w:rsidR="005B6B7D" w:rsidRDefault="005B6B7D" w:rsidP="000617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41E7"/>
    <w:rsid w:val="000536CB"/>
    <w:rsid w:val="000617DE"/>
    <w:rsid w:val="000622F9"/>
    <w:rsid w:val="000B0869"/>
    <w:rsid w:val="003B4082"/>
    <w:rsid w:val="00406F48"/>
    <w:rsid w:val="004A5A0D"/>
    <w:rsid w:val="005B6B7D"/>
    <w:rsid w:val="006A2564"/>
    <w:rsid w:val="006A7954"/>
    <w:rsid w:val="006F5952"/>
    <w:rsid w:val="00770F5D"/>
    <w:rsid w:val="007D3552"/>
    <w:rsid w:val="007E66C8"/>
    <w:rsid w:val="00847805"/>
    <w:rsid w:val="00884256"/>
    <w:rsid w:val="008B6133"/>
    <w:rsid w:val="00915FB3"/>
    <w:rsid w:val="009314B0"/>
    <w:rsid w:val="00961C5D"/>
    <w:rsid w:val="009C2EC4"/>
    <w:rsid w:val="009D1E50"/>
    <w:rsid w:val="00A877E3"/>
    <w:rsid w:val="00A912D3"/>
    <w:rsid w:val="00A94946"/>
    <w:rsid w:val="00AB5883"/>
    <w:rsid w:val="00AC361A"/>
    <w:rsid w:val="00AC7574"/>
    <w:rsid w:val="00AD0799"/>
    <w:rsid w:val="00B348A0"/>
    <w:rsid w:val="00B836BC"/>
    <w:rsid w:val="00C411BC"/>
    <w:rsid w:val="00C83973"/>
    <w:rsid w:val="00CC41DC"/>
    <w:rsid w:val="00DD6405"/>
    <w:rsid w:val="00E64238"/>
    <w:rsid w:val="00E741E7"/>
    <w:rsid w:val="00E86C80"/>
    <w:rsid w:val="00F46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40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E741E7"/>
    <w:rPr>
      <w:rFonts w:cs="Times New Roman"/>
      <w:color w:val="333333"/>
      <w:u w:val="none"/>
      <w:effect w:val="none"/>
    </w:rPr>
  </w:style>
  <w:style w:type="paragraph" w:styleId="Header">
    <w:name w:val="header"/>
    <w:basedOn w:val="Normal"/>
    <w:link w:val="HeaderChar"/>
    <w:uiPriority w:val="99"/>
    <w:semiHidden/>
    <w:rsid w:val="00061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617DE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61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617DE"/>
    <w:rPr>
      <w:rFonts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rsid w:val="00AC7574"/>
    <w:rPr>
      <w:rFonts w:cs="Times New Roman"/>
      <w:color w:val="800080"/>
      <w:u w:val="single"/>
    </w:rPr>
  </w:style>
  <w:style w:type="paragraph" w:customStyle="1" w:styleId="font5">
    <w:name w:val="font5"/>
    <w:basedOn w:val="Normal"/>
    <w:uiPriority w:val="99"/>
    <w:rsid w:val="00AC75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Normal"/>
    <w:uiPriority w:val="99"/>
    <w:rsid w:val="00AC75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Normal"/>
    <w:uiPriority w:val="99"/>
    <w:rsid w:val="00AC7574"/>
    <w:pPr>
      <w:widowControl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7">
    <w:name w:val="xl67"/>
    <w:basedOn w:val="Normal"/>
    <w:uiPriority w:val="99"/>
    <w:rsid w:val="00AC757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Normal"/>
    <w:uiPriority w:val="99"/>
    <w:rsid w:val="00AC757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2">
    <w:name w:val="xl72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4">
    <w:name w:val="xl74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7">
    <w:name w:val="xl77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Normal"/>
    <w:uiPriority w:val="99"/>
    <w:rsid w:val="00AC7574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8"/>
      <w:szCs w:val="28"/>
    </w:rPr>
  </w:style>
  <w:style w:type="paragraph" w:customStyle="1" w:styleId="xl79">
    <w:name w:val="xl79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0">
    <w:name w:val="xl80"/>
    <w:basedOn w:val="Normal"/>
    <w:uiPriority w:val="99"/>
    <w:rsid w:val="00AC7574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1">
    <w:name w:val="xl81"/>
    <w:basedOn w:val="Normal"/>
    <w:uiPriority w:val="99"/>
    <w:rsid w:val="00AC7574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2">
    <w:name w:val="xl82"/>
    <w:basedOn w:val="Normal"/>
    <w:uiPriority w:val="99"/>
    <w:rsid w:val="00AC757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3">
    <w:name w:val="xl83"/>
    <w:basedOn w:val="Normal"/>
    <w:uiPriority w:val="99"/>
    <w:rsid w:val="00AC757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4">
    <w:name w:val="xl84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5">
    <w:name w:val="xl85"/>
    <w:basedOn w:val="Normal"/>
    <w:uiPriority w:val="99"/>
    <w:rsid w:val="00AC757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Normal"/>
    <w:uiPriority w:val="99"/>
    <w:rsid w:val="00AC757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Normal"/>
    <w:uiPriority w:val="99"/>
    <w:rsid w:val="00AC757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Normal"/>
    <w:uiPriority w:val="99"/>
    <w:rsid w:val="00AC757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2">
    <w:name w:val="xl92"/>
    <w:basedOn w:val="Normal"/>
    <w:uiPriority w:val="99"/>
    <w:rsid w:val="00AC757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3">
    <w:name w:val="xl93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4">
    <w:name w:val="xl94"/>
    <w:basedOn w:val="Normal"/>
    <w:uiPriority w:val="99"/>
    <w:rsid w:val="00AC757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5">
    <w:name w:val="xl95"/>
    <w:basedOn w:val="Normal"/>
    <w:uiPriority w:val="99"/>
    <w:rsid w:val="00AC75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6">
    <w:name w:val="xl96"/>
    <w:basedOn w:val="Normal"/>
    <w:uiPriority w:val="99"/>
    <w:rsid w:val="00406F4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5638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8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8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382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3820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638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331</Words>
  <Characters>1888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长丰县2018年招聘小学新任教师岗位安排表</dc:title>
  <dc:subject/>
  <dc:creator>administrator</dc:creator>
  <cp:keywords/>
  <dc:description/>
  <cp:lastModifiedBy>gyb1</cp:lastModifiedBy>
  <cp:revision>2</cp:revision>
  <dcterms:created xsi:type="dcterms:W3CDTF">2018-08-20T08:53:00Z</dcterms:created>
  <dcterms:modified xsi:type="dcterms:W3CDTF">2018-08-20T08:53:00Z</dcterms:modified>
</cp:coreProperties>
</file>