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51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23"/>
          <w:szCs w:val="23"/>
          <w:bdr w:val="none" w:color="auto" w:sz="0" w:space="0"/>
          <w:shd w:val="clear" w:fill="FFFFFF"/>
          <w:lang w:val="en-US" w:eastAsia="zh-CN" w:bidi="ar"/>
        </w:rPr>
        <w:t>招聘岗位与名额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23"/>
          <w:szCs w:val="23"/>
          <w:bdr w:val="none" w:color="auto" w:sz="0" w:space="0"/>
          <w:shd w:val="clear" w:fill="FFFFFF"/>
          <w:lang w:val="en-US" w:eastAsia="zh-CN" w:bidi="ar"/>
        </w:rPr>
        <w:t>  </w:t>
      </w:r>
    </w:p>
    <w:tbl>
      <w:tblPr>
        <w:tblW w:w="7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635"/>
        <w:gridCol w:w="1529"/>
        <w:gridCol w:w="1874"/>
        <w:gridCol w:w="1294"/>
        <w:gridCol w:w="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  </w:t>
            </w:r>
          </w:p>
        </w:tc>
        <w:tc>
          <w:tcPr>
            <w:tcW w:w="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 </w:t>
            </w:r>
          </w:p>
        </w:tc>
        <w:tc>
          <w:tcPr>
            <w:tcW w:w="15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  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  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  </w:t>
            </w:r>
          </w:p>
        </w:tc>
        <w:tc>
          <w:tcPr>
            <w:tcW w:w="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default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车工实训指导师傅 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1  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大专及以上学历或中级职称及以上  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机械设计制造类，机电设备类，机械类  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男：50周岁及以下；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女：45周岁及以下。  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钳工实训指导师傅 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1  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大专及以上学历或中级职称及以上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机械设计制造类，机电设备类，机械类  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焊工实训指导师傅 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2  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大专及以上学历或中级职称及以上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机械设计制造类，机电设备类，机械类  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D5A88"/>
    <w:rsid w:val="3DED5A8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2018-10-10T08:08:00Z</dcterms:created>
  <dc:creator>ASUS</dc:creator>
  <cp:lastModifiedBy>ASUS</cp:lastModifiedBy>
  <dcterms:modified xsi:type="dcterms:W3CDTF">2018-10-10T08:08:37Z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