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75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23"/>
        <w:gridCol w:w="1062"/>
        <w:gridCol w:w="1705"/>
        <w:gridCol w:w="1414"/>
        <w:gridCol w:w="1810"/>
        <w:gridCol w:w="1312"/>
        <w:gridCol w:w="1224"/>
      </w:tblGrid>
      <w:tr w:rsidR="008D4EDF" w:rsidRPr="008D4EDF" w:rsidTr="008D4EDF">
        <w:trPr>
          <w:trHeight w:val="780"/>
        </w:trPr>
        <w:tc>
          <w:tcPr>
            <w:tcW w:w="991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41"/>
                <w:szCs w:val="41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41"/>
                <w:szCs w:val="41"/>
              </w:rPr>
              <w:t>2018年公开招用教育服务岗位工作人员笔试成绩</w:t>
            </w:r>
          </w:p>
        </w:tc>
      </w:tr>
      <w:tr w:rsidR="008D4EDF" w:rsidRPr="008D4EDF" w:rsidTr="008D4EDF">
        <w:trPr>
          <w:trHeight w:val="270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4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41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41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41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41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4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41"/>
              </w:rPr>
            </w:pP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场次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9"/>
                <w:szCs w:val="29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9"/>
                <w:szCs w:val="29"/>
              </w:rPr>
              <w:t>座位号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9"/>
                <w:szCs w:val="29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9"/>
                <w:szCs w:val="29"/>
              </w:rPr>
              <w:t>准考证号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9"/>
                <w:szCs w:val="29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9"/>
                <w:szCs w:val="29"/>
              </w:rPr>
              <w:t>姓名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9"/>
                <w:szCs w:val="29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9"/>
                <w:szCs w:val="29"/>
              </w:rPr>
              <w:t>所报岗位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9"/>
                <w:szCs w:val="29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9"/>
                <w:szCs w:val="29"/>
              </w:rPr>
              <w:t>分数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9"/>
                <w:szCs w:val="29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9"/>
                <w:szCs w:val="29"/>
              </w:rPr>
              <w:t>名次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二场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2018034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李晶晶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小语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二场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2018038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赵彤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小语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二场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2018042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崔雨</w:t>
            </w:r>
            <w:proofErr w:type="gramStart"/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濛</w:t>
            </w:r>
            <w:proofErr w:type="gramEnd"/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小语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一场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2018016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刘欣悦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小语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一场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2018004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王冬雪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小语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一场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2018011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姜亚红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小语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一场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2018020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葛雅娟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小语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二场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2018043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左姗姗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小语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二场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2018045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李嘉乐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小语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一场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2018019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何蒙</w:t>
            </w:r>
            <w:proofErr w:type="gramEnd"/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小语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一场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2018026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杨飞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小语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二场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2018041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肖向莉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小语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二场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2018054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张雨晨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小语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一场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2018009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何梦男</w:t>
            </w:r>
            <w:proofErr w:type="gramEnd"/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小语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二场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2018037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石宇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小语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二场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2018044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王超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小语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二场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2018046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何欣宇</w:t>
            </w:r>
            <w:proofErr w:type="gramEnd"/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小语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二场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2018050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金淼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小语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二场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2018058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魏亚飞</w:t>
            </w:r>
            <w:proofErr w:type="gramEnd"/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小语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二场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2018032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薄超</w:t>
            </w:r>
            <w:proofErr w:type="gramEnd"/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小语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二场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2018033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王晶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小语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21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二场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2018036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杨佳美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小语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二场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2018047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周梓楠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小语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23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一场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2018025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梁爽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小语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24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二场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2018055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王璐瑶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小语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二场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2018057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王丽新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小语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26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一场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2018002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付旭</w:t>
            </w:r>
            <w:proofErr w:type="gramEnd"/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小语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27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一场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2018008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刘涛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小语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28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一场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2018006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张甄淇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小语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29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二场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2018051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冯巧妹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小语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30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一场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2018029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刘珂斌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小语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31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二场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2018052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曹海姣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小语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32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一场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2018001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陈思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小语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33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一场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2018010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王佳琪</w:t>
            </w:r>
            <w:proofErr w:type="gramEnd"/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小语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34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二场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2018039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李京杰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小语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35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一场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2018003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李谦</w:t>
            </w:r>
            <w:proofErr w:type="gramEnd"/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小语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36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一场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2018007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艾静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小语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37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一场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2018023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刘蕊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小语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38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二场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2018040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李雪萌</w:t>
            </w:r>
            <w:proofErr w:type="gramEnd"/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小语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39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二场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2018049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石家硕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小语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40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一场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2018028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王昭君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小语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41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一场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2018018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徐云花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小语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42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一场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2018024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张亚楠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小语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43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一场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2018014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冯鑫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小语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44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一场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2018005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王春</w:t>
            </w:r>
            <w:proofErr w:type="gramStart"/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茳</w:t>
            </w:r>
            <w:proofErr w:type="gramEnd"/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小语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45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一场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2018015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梁琪伟</w:t>
            </w:r>
            <w:proofErr w:type="gramEnd"/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小语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46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一场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2018022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张成然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小语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47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二场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2018053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袁亚楠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小语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48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二场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2018048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张娟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小语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49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一场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2018027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徐晨</w:t>
            </w:r>
            <w:proofErr w:type="gramStart"/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晨</w:t>
            </w:r>
            <w:proofErr w:type="gramEnd"/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小语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50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一场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2018017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姜楠</w:t>
            </w:r>
            <w:proofErr w:type="gramEnd"/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小语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51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二场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2018035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杨红伟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小语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52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二场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2018031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王</w:t>
            </w:r>
            <w:proofErr w:type="gramStart"/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研</w:t>
            </w:r>
            <w:proofErr w:type="gramEnd"/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小语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53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一场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2018030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郭悦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小语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54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二场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2018056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夏青婷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小语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55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一场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2018012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刘瑜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小语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缺考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56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一场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2018013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马培霞</w:t>
            </w:r>
            <w:proofErr w:type="gramEnd"/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小语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缺考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57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一场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2018021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董</w:t>
            </w:r>
            <w:proofErr w:type="gramStart"/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莹莹</w:t>
            </w:r>
            <w:proofErr w:type="gramEnd"/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小语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缺考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58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三场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2018080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杨洋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小数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二场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2018060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何广昊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小数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三场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2018072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刘俊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小数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三场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2018062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高杨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小数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三场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2018061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李佳兴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小数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三场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2018084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张晴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小数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三场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2018064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关淼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小数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四场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2018098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王雅兰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小数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二场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2018059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康佳俊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小数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三场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2018063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牛凤飞</w:t>
            </w:r>
            <w:proofErr w:type="gramEnd"/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小数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三场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2018074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郭祝新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小数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三场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2018067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徐艳</w:t>
            </w:r>
            <w:proofErr w:type="gramEnd"/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小数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四场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2018092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李巍清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小数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三场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2018066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韩双月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小数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三场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2018087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史梦威</w:t>
            </w:r>
            <w:proofErr w:type="gramEnd"/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小数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四场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2018096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果宏远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小数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四场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2018102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马鹏飞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小数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四场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2018103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屈</w:t>
            </w:r>
            <w:proofErr w:type="gramEnd"/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梦蝶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小数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三场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2018075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孙孟颖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小数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三场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2018079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刘俊杰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小数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三场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2018085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任月</w:t>
            </w:r>
            <w:proofErr w:type="gramEnd"/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小数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21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四场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2018100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石会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小数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四场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2018101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杨玉婷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小数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23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三场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2018076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邱俊豪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小数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24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三场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2018086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葛永南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小数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三场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2018088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贾迪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小数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26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三场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2018068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赵亚飞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小数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27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三场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2018069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张小凤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小数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28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三场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2018070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张吴倩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小数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29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三场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2018065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吴振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小数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30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三场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2018083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陈晨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小数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31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四场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2018104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张瑜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小数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32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三场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2018090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王凤芸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小数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33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三场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2018073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齐文宇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小数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34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四场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2018091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刘鹏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小数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35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三场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2018077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宋俊英</w:t>
            </w:r>
            <w:proofErr w:type="gramEnd"/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小数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36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三场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2018071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陈佰洲</w:t>
            </w:r>
            <w:proofErr w:type="gramEnd"/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小数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37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三场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2018081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于洋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小数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38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四场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2018099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毛婷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小数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39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四场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2018094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李艳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小数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40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四场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2018097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刘新平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小数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41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三场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2018078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李十佳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小数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42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三场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2018089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赵欢</w:t>
            </w:r>
            <w:proofErr w:type="gramEnd"/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小数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43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三场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2018082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杨雨萌</w:t>
            </w:r>
            <w:proofErr w:type="gramEnd"/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小数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缺考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44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四场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2018093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荆春富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小数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缺考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45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四场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2018095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王心雪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小数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缺考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46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四场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2018105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冯媛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小数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缺考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47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四场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2018110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李娜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小英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四场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2018106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王秋月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小英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四场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2018117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刘晓婕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小英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四场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2018111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徐娜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小英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四场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2018108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赵璐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小英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四场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2018113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王雪桐</w:t>
            </w:r>
            <w:proofErr w:type="gramEnd"/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小英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四场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2018118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李燕娜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小英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四场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2018112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左怡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小英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四场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2018119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孔丽春</w:t>
            </w:r>
            <w:proofErr w:type="gramEnd"/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小英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四场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2018107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何君宇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小英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四场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2018109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刘胜杰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小英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四场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2018115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冯路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小英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四场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2018114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于佳宁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小英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缺考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四场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2018116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柰</w:t>
            </w:r>
            <w:proofErr w:type="gramEnd"/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玲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小英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缺考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七场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2018190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王梦蛟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幼师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五场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2018138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张强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幼师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七场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2018188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海月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幼师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五场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2018124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邢</w:t>
            </w:r>
            <w:proofErr w:type="gramEnd"/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冉冉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幼师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五场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2018139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赵吴名</w:t>
            </w:r>
            <w:proofErr w:type="gramEnd"/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幼师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五场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2018121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姚蕊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幼师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五场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2018131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左良爽</w:t>
            </w:r>
            <w:proofErr w:type="gramEnd"/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幼师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五场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2018125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陈丽平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幼师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六场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2018176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张蕊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幼师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六场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2018177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顾宗骁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幼师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五场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2018127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李达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幼师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六场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2018151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许文杰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幼师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六场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2018155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王赛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幼师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六场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2018180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李婧超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幼师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六场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2018171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王欣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幼师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五场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2018144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关璐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幼师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六场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2018156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陈俊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幼师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四场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2018120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刘思佳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幼师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六场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2018165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赵佳丽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幼师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七场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2018187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贾梓平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幼师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五场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2018143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杨慧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幼师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21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六场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2018161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张萌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幼师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六场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2018163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王岚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幼师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23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五场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2018148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李丽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幼师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24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六场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2018153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侯海军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幼师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六场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2018167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杨青柳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幼师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26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七场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2018189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张晶琦</w:t>
            </w:r>
            <w:proofErr w:type="gramEnd"/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幼师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27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五场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2018133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吴亚利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幼师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28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五场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2018149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</w:rPr>
              <w:t>何娜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幼师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29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六场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2018170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王钟霆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幼师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30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六场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2018172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韩东萌</w:t>
            </w:r>
            <w:proofErr w:type="gramEnd"/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幼师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31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六场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2018179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刘秋实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幼师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32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五场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2018128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杨雪菲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幼师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33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五场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2018135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马笛</w:t>
            </w:r>
            <w:proofErr w:type="gramEnd"/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幼师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34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六场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2018154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马颖莉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幼师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35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六场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2018159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李丹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幼师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36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五场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2018122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顾鹏宇</w:t>
            </w:r>
            <w:proofErr w:type="gramEnd"/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幼师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37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五场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2018123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杨欢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幼师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38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五场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2018145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李丹阳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幼师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39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五场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2018146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郭政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幼师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40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六场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2018152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李蕊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幼师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41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五场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2018126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付宇凤</w:t>
            </w:r>
            <w:proofErr w:type="gramEnd"/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幼师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42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五场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2018136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孙萌</w:t>
            </w:r>
            <w:proofErr w:type="gramEnd"/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幼师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43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六场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2018168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马佳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幼师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44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五场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2018147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杨冰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幼师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45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七场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2018183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韩松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幼师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46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五场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2018129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付饶</w:t>
            </w:r>
            <w:proofErr w:type="gramEnd"/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幼师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47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六场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2018166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张明星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幼师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48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六场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2018169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薄璇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幼师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49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六场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2018158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孙智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幼师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50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七场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2018184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杨卓明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幼师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51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五场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2018142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王胜芳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幼师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52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七场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2018186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郝明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幼师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53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五场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2018132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李姝衡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幼师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54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五场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2018150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丁聪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幼师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55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六场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2018157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刘安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幼师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56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七场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2018182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周微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幼师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57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六场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2018175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李琳</w:t>
            </w:r>
            <w:proofErr w:type="gramStart"/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琳</w:t>
            </w:r>
            <w:proofErr w:type="gramEnd"/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幼师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58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五场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2018140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王楠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幼师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59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六场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2018160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段婉秋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幼师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60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六场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2018164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何建荣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幼师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61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七场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2018181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于静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幼师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62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五场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2018141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曹晓雪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幼师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63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六场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2018162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边雪飞</w:t>
            </w:r>
            <w:proofErr w:type="gramEnd"/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幼师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64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五场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2018137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徐思晨</w:t>
            </w:r>
            <w:proofErr w:type="gramEnd"/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幼师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65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六场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2018178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赵蕊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幼师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66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七场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2018185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刘鹏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幼师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67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六场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2018174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张艳环</w:t>
            </w:r>
            <w:proofErr w:type="gramEnd"/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幼师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68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五场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2018134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李双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幼师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69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五场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2018130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付婉月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幼师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70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六场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2018173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谭冲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幼师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71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七场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2018196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邓</w:t>
            </w:r>
            <w:proofErr w:type="gramEnd"/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晶晶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音乐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七场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2018192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李洁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音乐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七场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2018195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张馨文</w:t>
            </w:r>
            <w:proofErr w:type="gramEnd"/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音乐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七场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2018194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汪紫璇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音乐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七场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2018193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黄玺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音乐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七场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2018191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李雪梅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音乐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七场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2018208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于爽</w:t>
            </w:r>
            <w:proofErr w:type="gramEnd"/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美术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七场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2018202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王立红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美术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七场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2018207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杨超然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美术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七场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2018210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孟瑶</w:t>
            </w:r>
            <w:proofErr w:type="gramEnd"/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美术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七场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2018197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金静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美术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七场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2018209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薛静怡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美术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七场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2018201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董学伟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美术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七场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2018198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闫磊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美术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七场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2018203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常亚南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美术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七场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2018204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安晨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美术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七场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2018199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门佳琳</w:t>
            </w:r>
            <w:proofErr w:type="gramEnd"/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美术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七场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2018200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焦继璇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美术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七场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2018205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王岩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美术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缺考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七场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2018206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安骏</w:t>
            </w:r>
            <w:proofErr w:type="gramEnd"/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美术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缺考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八场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2018211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郭帅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高英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八场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2018212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李小伟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高英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缺考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八场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2018214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张燕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初语</w:t>
            </w:r>
            <w:proofErr w:type="gramEnd"/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八场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2018213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刘书雨</w:t>
            </w:r>
            <w:proofErr w:type="gramEnd"/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初语</w:t>
            </w:r>
            <w:proofErr w:type="gramEnd"/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八场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2018215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高敬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初生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八场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2018216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王宇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初生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八场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2018217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常京</w:t>
            </w:r>
            <w:proofErr w:type="gramEnd"/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初历</w:t>
            </w:r>
            <w:proofErr w:type="gramEnd"/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八场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2018218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刘婷婷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初历</w:t>
            </w:r>
            <w:proofErr w:type="gramEnd"/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缺考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八场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2018219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艾玉红</w:t>
            </w:r>
            <w:proofErr w:type="gramEnd"/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初英</w:t>
            </w:r>
            <w:proofErr w:type="gramEnd"/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八场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2018220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李萌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初英</w:t>
            </w:r>
            <w:proofErr w:type="gramEnd"/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八场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2018222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李靖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初体</w:t>
            </w:r>
            <w:proofErr w:type="gramEnd"/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八场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2018223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姜维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初体</w:t>
            </w:r>
            <w:proofErr w:type="gramEnd"/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八场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2018221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赵立为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初体</w:t>
            </w:r>
            <w:proofErr w:type="gramEnd"/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八场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2018224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田金明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初体</w:t>
            </w:r>
            <w:proofErr w:type="gramEnd"/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八场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2018226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尹晓坡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初体</w:t>
            </w:r>
            <w:proofErr w:type="gramEnd"/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八场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2018225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王浩然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初体</w:t>
            </w:r>
            <w:proofErr w:type="gramEnd"/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八场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2018227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许学清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小体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八场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2018239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张萌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小体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八场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2018233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陈素敏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小体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八场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2018230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汪伟洋</w:t>
            </w:r>
            <w:proofErr w:type="gramEnd"/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小体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八场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2018237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李秋颖</w:t>
            </w:r>
            <w:proofErr w:type="gramEnd"/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小体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八场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2018235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梁</w:t>
            </w:r>
            <w:proofErr w:type="gramStart"/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莹莹</w:t>
            </w:r>
            <w:proofErr w:type="gramEnd"/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小体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八场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2018229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姚百合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小体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八场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2018242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刘彦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小体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八场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2018240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张亚光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小体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八场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2018228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张冠亚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小体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八场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2018232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郑俊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小体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八场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2018231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何新悦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小体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八场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2018238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刘璐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小体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八场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2018236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苏超</w:t>
            </w:r>
            <w:proofErr w:type="gramEnd"/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小体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八场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2018241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于涛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小体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</w:tr>
      <w:tr w:rsidR="008D4EDF" w:rsidRPr="008D4EDF" w:rsidTr="008D4EDF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八场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2018234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王柳直</w:t>
            </w:r>
            <w:proofErr w:type="gramEnd"/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小体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缺考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D4EDF" w:rsidRPr="008D4EDF" w:rsidRDefault="008D4EDF" w:rsidP="008D4EDF">
            <w:pPr>
              <w:widowControl/>
              <w:ind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D4ED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</w:tr>
    </w:tbl>
    <w:p w:rsidR="008D4EDF" w:rsidRPr="008D4EDF" w:rsidRDefault="008D4EDF" w:rsidP="008D4EDF">
      <w:pPr>
        <w:widowControl/>
        <w:spacing w:line="360" w:lineRule="atLeast"/>
        <w:ind w:firstLine="0"/>
        <w:jc w:val="left"/>
        <w:rPr>
          <w:rFonts w:ascii="微软雅黑" w:eastAsia="微软雅黑" w:hAnsi="微软雅黑" w:cs="宋体"/>
          <w:color w:val="000000"/>
          <w:kern w:val="0"/>
          <w:sz w:val="21"/>
          <w:szCs w:val="21"/>
        </w:rPr>
      </w:pPr>
      <w:r w:rsidRPr="008D4EDF">
        <w:rPr>
          <w:rFonts w:ascii="微软雅黑" w:eastAsia="微软雅黑" w:hAnsi="微软雅黑" w:cs="宋体" w:hint="eastAsia"/>
          <w:color w:val="000000"/>
          <w:kern w:val="0"/>
          <w:sz w:val="21"/>
          <w:szCs w:val="21"/>
        </w:rPr>
        <w:t> </w:t>
      </w:r>
      <w:bookmarkStart w:id="0" w:name="_GoBack"/>
      <w:bookmarkEnd w:id="0"/>
    </w:p>
    <w:sectPr w:rsidR="008D4EDF" w:rsidRPr="008D4EDF">
      <w:pgSz w:w="16838" w:h="11906" w:orient="landscape"/>
      <w:pgMar w:top="1474" w:right="1985" w:bottom="1588" w:left="2098" w:header="851" w:footer="992" w:gutter="0"/>
      <w:pgNumType w:fmt="numberInDash"/>
      <w:cols w:space="720"/>
      <w:docGrid w:type="linesAndChars"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CA3F3B"/>
    <w:multiLevelType w:val="multilevel"/>
    <w:tmpl w:val="03D0B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82593F"/>
    <w:rsid w:val="00022EAC"/>
    <w:rsid w:val="001F5874"/>
    <w:rsid w:val="002356E4"/>
    <w:rsid w:val="00465027"/>
    <w:rsid w:val="004E3F56"/>
    <w:rsid w:val="00773EE1"/>
    <w:rsid w:val="0080433A"/>
    <w:rsid w:val="008046B2"/>
    <w:rsid w:val="008D4EDF"/>
    <w:rsid w:val="00AA0985"/>
    <w:rsid w:val="00C5674B"/>
    <w:rsid w:val="00D24AC2"/>
    <w:rsid w:val="00D40E4B"/>
    <w:rsid w:val="00E003FE"/>
    <w:rsid w:val="00E70B8D"/>
    <w:rsid w:val="15D101CC"/>
    <w:rsid w:val="3482593F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FollowedHyperlink" w:uiPriority="99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ind w:firstLine="624"/>
      <w:jc w:val="both"/>
    </w:pPr>
    <w:rPr>
      <w:rFonts w:eastAsia="仿宋_GB2312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Normal (Web)"/>
    <w:basedOn w:val="a"/>
    <w:uiPriority w:val="99"/>
    <w:pPr>
      <w:widowControl/>
      <w:spacing w:before="100" w:beforeAutospacing="1" w:after="100" w:afterAutospacing="1"/>
      <w:ind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773EE1"/>
  </w:style>
  <w:style w:type="paragraph" w:styleId="a5">
    <w:name w:val="Balloon Text"/>
    <w:basedOn w:val="a"/>
    <w:link w:val="Char"/>
    <w:rsid w:val="0080433A"/>
    <w:rPr>
      <w:sz w:val="18"/>
      <w:szCs w:val="18"/>
    </w:rPr>
  </w:style>
  <w:style w:type="character" w:customStyle="1" w:styleId="Char">
    <w:name w:val="批注框文本 Char"/>
    <w:basedOn w:val="a0"/>
    <w:link w:val="a5"/>
    <w:rsid w:val="0080433A"/>
    <w:rPr>
      <w:rFonts w:eastAsia="仿宋_GB2312"/>
      <w:kern w:val="2"/>
      <w:sz w:val="18"/>
      <w:szCs w:val="18"/>
    </w:rPr>
  </w:style>
  <w:style w:type="character" w:styleId="a6">
    <w:name w:val="Strong"/>
    <w:basedOn w:val="a0"/>
    <w:uiPriority w:val="22"/>
    <w:qFormat/>
    <w:rsid w:val="00AA0985"/>
    <w:rPr>
      <w:b/>
      <w:bCs/>
    </w:rPr>
  </w:style>
  <w:style w:type="paragraph" w:customStyle="1" w:styleId="vsbcontentstart">
    <w:name w:val="vsbcontent_start"/>
    <w:basedOn w:val="a"/>
    <w:rsid w:val="00465027"/>
    <w:pPr>
      <w:widowControl/>
      <w:spacing w:before="100" w:beforeAutospacing="1" w:after="100" w:afterAutospacing="1"/>
      <w:ind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rsid w:val="008D4EDF"/>
    <w:rPr>
      <w:color w:val="0000FF"/>
      <w:u w:val="single"/>
    </w:rPr>
  </w:style>
  <w:style w:type="character" w:styleId="a8">
    <w:name w:val="FollowedHyperlink"/>
    <w:basedOn w:val="a0"/>
    <w:uiPriority w:val="99"/>
    <w:unhideWhenUsed/>
    <w:rsid w:val="008D4EDF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FollowedHyperlink" w:uiPriority="99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ind w:firstLine="624"/>
      <w:jc w:val="both"/>
    </w:pPr>
    <w:rPr>
      <w:rFonts w:eastAsia="仿宋_GB2312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Normal (Web)"/>
    <w:basedOn w:val="a"/>
    <w:uiPriority w:val="99"/>
    <w:pPr>
      <w:widowControl/>
      <w:spacing w:before="100" w:beforeAutospacing="1" w:after="100" w:afterAutospacing="1"/>
      <w:ind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773EE1"/>
  </w:style>
  <w:style w:type="paragraph" w:styleId="a5">
    <w:name w:val="Balloon Text"/>
    <w:basedOn w:val="a"/>
    <w:link w:val="Char"/>
    <w:rsid w:val="0080433A"/>
    <w:rPr>
      <w:sz w:val="18"/>
      <w:szCs w:val="18"/>
    </w:rPr>
  </w:style>
  <w:style w:type="character" w:customStyle="1" w:styleId="Char">
    <w:name w:val="批注框文本 Char"/>
    <w:basedOn w:val="a0"/>
    <w:link w:val="a5"/>
    <w:rsid w:val="0080433A"/>
    <w:rPr>
      <w:rFonts w:eastAsia="仿宋_GB2312"/>
      <w:kern w:val="2"/>
      <w:sz w:val="18"/>
      <w:szCs w:val="18"/>
    </w:rPr>
  </w:style>
  <w:style w:type="character" w:styleId="a6">
    <w:name w:val="Strong"/>
    <w:basedOn w:val="a0"/>
    <w:uiPriority w:val="22"/>
    <w:qFormat/>
    <w:rsid w:val="00AA0985"/>
    <w:rPr>
      <w:b/>
      <w:bCs/>
    </w:rPr>
  </w:style>
  <w:style w:type="paragraph" w:customStyle="1" w:styleId="vsbcontentstart">
    <w:name w:val="vsbcontent_start"/>
    <w:basedOn w:val="a"/>
    <w:rsid w:val="00465027"/>
    <w:pPr>
      <w:widowControl/>
      <w:spacing w:before="100" w:beforeAutospacing="1" w:after="100" w:afterAutospacing="1"/>
      <w:ind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rsid w:val="008D4EDF"/>
    <w:rPr>
      <w:color w:val="0000FF"/>
      <w:u w:val="single"/>
    </w:rPr>
  </w:style>
  <w:style w:type="character" w:styleId="a8">
    <w:name w:val="FollowedHyperlink"/>
    <w:basedOn w:val="a0"/>
    <w:uiPriority w:val="99"/>
    <w:unhideWhenUsed/>
    <w:rsid w:val="008D4EDF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402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7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993011">
          <w:marLeft w:val="375"/>
          <w:marRight w:val="375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938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61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4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718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26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38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4738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7117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147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5547113">
              <w:marLeft w:val="0"/>
              <w:marRight w:val="0"/>
              <w:marTop w:val="0"/>
              <w:marBottom w:val="0"/>
              <w:divBdr>
                <w:top w:val="single" w:sz="6" w:space="8" w:color="CCCCCC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685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6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55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0" w:color="C9C9C9"/>
            <w:right w:val="none" w:sz="0" w:space="0" w:color="auto"/>
          </w:divBdr>
        </w:div>
        <w:div w:id="62785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59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67275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34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41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CCCCCC"/>
            <w:right w:val="none" w:sz="0" w:space="0" w:color="auto"/>
          </w:divBdr>
          <w:divsChild>
            <w:div w:id="1652636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5866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761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757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46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9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36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use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0</TotalTime>
  <Pages>15</Pages>
  <Words>982</Words>
  <Characters>5604</Characters>
  <Application>Microsoft Office Word</Application>
  <DocSecurity>0</DocSecurity>
  <Lines>46</Lines>
  <Paragraphs>13</Paragraphs>
  <ScaleCrop>false</ScaleCrop>
  <Company>微软中国</Company>
  <LinksUpToDate>false</LinksUpToDate>
  <CharactersWithSpaces>6573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lenovouser</dc:creator>
  <cp:lastModifiedBy>微软用户</cp:lastModifiedBy>
  <cp:revision>2</cp:revision>
  <dcterms:created xsi:type="dcterms:W3CDTF">2018-10-11T04:08:00Z</dcterms:created>
  <dcterms:modified xsi:type="dcterms:W3CDTF">2018-10-11T04:08:00Z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