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520" w:lineRule="atLeast"/>
        <w:ind w:left="0" w:right="0" w:firstLine="562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黑体" w:hAnsi="宋体" w:eastAsia="黑体" w:cs="黑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二、招聘岗位和任职条件</w:t>
      </w:r>
    </w:p>
    <w:tbl>
      <w:tblPr>
        <w:tblpPr w:vertAnchor="text" w:tblpXSpec="left"/>
        <w:tblW w:w="8519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8"/>
        <w:gridCol w:w="714"/>
        <w:gridCol w:w="2962"/>
        <w:gridCol w:w="685"/>
        <w:gridCol w:w="2816"/>
        <w:gridCol w:w="694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1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29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6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28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69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8" w:hRule="atLeast"/>
        </w:trPr>
        <w:tc>
          <w:tcPr>
            <w:tcW w:w="64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2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化学类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全日制硕士研究生及以上学位、学历者，或教育部直属公费师范毕业生，或教育部直属师范大学全日制师范类教育专业本科毕业生。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648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2962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生物科学类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同上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648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2962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历史学类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同上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648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2962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地理科学类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同上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648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962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体育学类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同上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64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2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美术学、绘画、美术教育、雕塑、学科教学（美术）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同上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64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心理健康</w:t>
            </w:r>
          </w:p>
        </w:tc>
        <w:tc>
          <w:tcPr>
            <w:tcW w:w="2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心理学类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同上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9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35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28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       10人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63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仿宋_GB2312" w:hAnsi="微软雅黑" w:eastAsia="仿宋_GB2312" w:cs="仿宋_GB2312"/>
          <w:b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63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63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63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63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63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63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63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63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63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63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63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63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40" w:lineRule="atLeast"/>
        <w:ind w:left="0" w:right="0" w:firstLine="63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F8706E"/>
    <w:rsid w:val="02F8706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2018-10-19T10:49:00Z</dcterms:created>
  <dc:creator>武大娟</dc:creator>
  <cp:lastModifiedBy>武大娟</cp:lastModifiedBy>
  <dcterms:modified xsi:type="dcterms:W3CDTF">2018-10-19T10:49:20Z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