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莆田第一中学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年公开招聘新教师报名表（本科生）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报名学科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填表日期：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7704" w:type="dxa"/>
        <w:jc w:val="center"/>
        <w:tblInd w:w="4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816"/>
        <w:gridCol w:w="1303"/>
        <w:gridCol w:w="370"/>
        <w:gridCol w:w="772"/>
        <w:gridCol w:w="594"/>
        <w:gridCol w:w="212"/>
        <w:gridCol w:w="581"/>
        <w:gridCol w:w="772"/>
        <w:gridCol w:w="630"/>
        <w:gridCol w:w="11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2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7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6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gridSpan w:val="2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5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高中毕业学校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5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本科毕业院校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8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17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本科所学专业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本科毕业时间</w:t>
            </w:r>
          </w:p>
        </w:tc>
        <w:tc>
          <w:tcPr>
            <w:tcW w:w="339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本科专业是否符合招聘方案要求？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8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招聘单位关于 专业审查意见</w:t>
            </w:r>
          </w:p>
        </w:tc>
        <w:tc>
          <w:tcPr>
            <w:tcW w:w="317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已取得教师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资格种类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教师资格证编号</w:t>
            </w:r>
          </w:p>
        </w:tc>
        <w:tc>
          <w:tcPr>
            <w:tcW w:w="339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138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138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选修外语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27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6430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45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获奖学金情况</w:t>
            </w: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获奖时间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授予单位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45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主要荣誉</w:t>
            </w: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荣誉名称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授予时间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授予单位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tbl>
      <w:tblPr>
        <w:tblpPr w:vertAnchor="text" w:tblpXSpec="left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972"/>
        <w:gridCol w:w="1304"/>
        <w:gridCol w:w="1367"/>
        <w:gridCol w:w="2734"/>
        <w:gridCol w:w="16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学科技能竞赛</w:t>
            </w:r>
          </w:p>
        </w:tc>
        <w:tc>
          <w:tcPr>
            <w:tcW w:w="227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获奖名称与等级</w:t>
            </w:r>
          </w:p>
        </w:tc>
        <w:tc>
          <w:tcPr>
            <w:tcW w:w="13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获奖时间</w:t>
            </w:r>
          </w:p>
        </w:tc>
        <w:tc>
          <w:tcPr>
            <w:tcW w:w="27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授予单位</w:t>
            </w:r>
          </w:p>
        </w:tc>
        <w:tc>
          <w:tcPr>
            <w:tcW w:w="16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CN论文发表情况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论文名称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发表时间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发表刊物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520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应聘者个人承诺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8520" w:type="dxa"/>
            <w:gridSpan w:val="6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 w:firstLine="480"/>
              <w:jc w:val="left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本人承诺所提供的材料真实有效，并已认真阅读《莆田第一中学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年新教师招聘方案》，确认个人本科专业符合我校招聘专业要求。 若提供的材料弄虚作假或专业不符，责任自负。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 w:firstLine="48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          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520" w:type="dxa"/>
            <w:gridSpan w:val="6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资格审查意见（由招聘方填写）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8520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48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审查人签名</w:t>
            </w:r>
          </w:p>
        </w:tc>
        <w:tc>
          <w:tcPr>
            <w:tcW w:w="70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48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0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4413B"/>
    <w:rsid w:val="5B14413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2018-10-19T10:51:00Z</dcterms:created>
  <dc:creator>武大娟</dc:creator>
  <cp:lastModifiedBy>武大娟</cp:lastModifiedBy>
  <dcterms:modified xsi:type="dcterms:W3CDTF">2018-10-19T10:51:26Z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