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both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36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36"/>
          <w:sz w:val="21"/>
          <w:szCs w:val="21"/>
          <w:bdr w:val="none" w:color="auto" w:sz="0" w:space="0"/>
          <w:shd w:val="clear" w:fill="FFFFFF"/>
        </w:rPr>
        <w:t>聘用名单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36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36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591300" cy="1247775"/>
            <wp:effectExtent l="0" t="0" r="762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9130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073055"/>
    <w:rsid w:val="6D535020"/>
    <w:rsid w:val="76073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2018-11-08T08:13:00Z</dcterms:created>
  <dc:creator>愿风裁尘</dc:creator>
  <cp:lastModifiedBy>愿风裁尘</cp:lastModifiedBy>
  <dcterms:modified xsi:type="dcterms:W3CDTF">2018-11-08T08:13:49Z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