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63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8"/>
        <w:gridCol w:w="626"/>
        <w:gridCol w:w="1281"/>
        <w:gridCol w:w="1359"/>
        <w:gridCol w:w="3046"/>
        <w:gridCol w:w="980"/>
        <w:gridCol w:w="1202"/>
        <w:gridCol w:w="561"/>
        <w:gridCol w:w="575"/>
        <w:gridCol w:w="913"/>
        <w:gridCol w:w="784"/>
        <w:gridCol w:w="796"/>
        <w:gridCol w:w="758"/>
      </w:tblGrid>
      <w:tr>
        <w:tblPrEx>
          <w:shd w:val="clear"/>
          <w:tblLayout w:type="fixed"/>
        </w:tblPrEx>
        <w:trPr>
          <w:trHeight w:val="523" w:hRule="atLeast"/>
        </w:trPr>
        <w:tc>
          <w:tcPr>
            <w:tcW w:w="1363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绵阳市教育体育局直属学校招聘研究生和免费师范生情况登记表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6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8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304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何年月何校何专业毕业</w:t>
            </w:r>
          </w:p>
        </w:tc>
        <w:tc>
          <w:tcPr>
            <w:tcW w:w="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应聘学科段（岗位）</w:t>
            </w:r>
          </w:p>
        </w:tc>
        <w:tc>
          <w:tcPr>
            <w:tcW w:w="12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考试考核成绩</w:t>
            </w:r>
          </w:p>
        </w:tc>
        <w:tc>
          <w:tcPr>
            <w:tcW w:w="91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权重后成绩</w:t>
            </w:r>
          </w:p>
        </w:tc>
        <w:tc>
          <w:tcPr>
            <w:tcW w:w="7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综合名次</w:t>
            </w:r>
          </w:p>
        </w:tc>
        <w:tc>
          <w:tcPr>
            <w:tcW w:w="7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体检结论</w:t>
            </w:r>
          </w:p>
        </w:tc>
        <w:tc>
          <w:tcPr>
            <w:tcW w:w="7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聘用情况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4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</w:t>
            </w:r>
          </w:p>
        </w:tc>
        <w:tc>
          <w:tcPr>
            <w:tcW w:w="91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蒋曼铃</w:t>
            </w: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1995.02.02</w:t>
            </w: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绵阳普明中学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2019.06西华师范大学学科教学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康丽</w:t>
            </w: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1994.03.04</w:t>
            </w: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绵阳普明中学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2019.06四川师范大学应用数学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邬春敏</w:t>
            </w: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1992.3.11</w:t>
            </w: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绵阳普明中学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2019.06西华师范大学学科教学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杨肖</w:t>
            </w: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1995.08.10</w:t>
            </w: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绵阳普明中学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2019.06四川师范大学学科教学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88.7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黄华</w:t>
            </w: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1997.08.30</w:t>
            </w: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绵阳普明中学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2019.06西南大学物理学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免费师范生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龙冬梅</w:t>
            </w: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1991.10.24</w:t>
            </w: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绵阳普明中学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2019.06四川师范大学学科教学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程雪儒</w:t>
            </w: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1996.10.08</w:t>
            </w: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绵阳普明中学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2019.06西南大学物理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免费师范生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罗欢</w:t>
            </w: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1993.10.02</w:t>
            </w: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绵阳普明中学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2019.06四川师范大学学科教学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李萍</w:t>
            </w: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1990.08.29</w:t>
            </w: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绵阳普明中学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2019.06西华师范大学学科教学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吴婷婷</w:t>
            </w: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1994.07.05</w:t>
            </w:r>
          </w:p>
        </w:tc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绵阳普明中学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2019.06四川师范大学学科教学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7A0985"/>
    <w:rsid w:val="147A098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2018-11-21T06:33:00Z</dcterms:created>
  <dc:creator>zrt</dc:creator>
  <cp:lastModifiedBy>zrt</cp:lastModifiedBy>
  <dcterms:modified xsi:type="dcterms:W3CDTF">2018-11-21T06:33:58Z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