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Style w:val="4"/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重庆市铜梁区2018年第三季度考核招聘事业单位工作人员（天津职业技术师范大学考点）具体时间地点和剩余岗位情况的通知</w:t>
      </w:r>
    </w:p>
    <w:p/>
    <w:tbl>
      <w:tblPr>
        <w:tblStyle w:val="6"/>
        <w:tblW w:w="1395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6"/>
        <w:gridCol w:w="849"/>
        <w:gridCol w:w="927"/>
        <w:gridCol w:w="875"/>
        <w:gridCol w:w="642"/>
        <w:gridCol w:w="953"/>
        <w:gridCol w:w="1036"/>
        <w:gridCol w:w="2252"/>
        <w:gridCol w:w="1965"/>
        <w:gridCol w:w="1604"/>
        <w:gridCol w:w="236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trHeight w:val="1245" w:hRule="atLeast"/>
          <w:tblCellSpacing w:w="0" w:type="dxa"/>
        </w:trPr>
        <w:tc>
          <w:tcPr>
            <w:tcW w:w="48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主管部门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申报单位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单位性质</w:t>
            </w:r>
          </w:p>
        </w:tc>
        <w:tc>
          <w:tcPr>
            <w:tcW w:w="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招聘计划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岗位类别及等级</w:t>
            </w:r>
          </w:p>
        </w:tc>
        <w:tc>
          <w:tcPr>
            <w:tcW w:w="225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学历（学位）要求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专业要求</w:t>
            </w:r>
          </w:p>
        </w:tc>
        <w:tc>
          <w:tcPr>
            <w:tcW w:w="16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其他要求</w:t>
            </w:r>
          </w:p>
        </w:tc>
        <w:tc>
          <w:tcPr>
            <w:tcW w:w="2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报名表网上投递邮箱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48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区教委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铜梁职教中心</w:t>
            </w:r>
          </w:p>
        </w:tc>
        <w:tc>
          <w:tcPr>
            <w:tcW w:w="87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事业</w:t>
            </w:r>
          </w:p>
        </w:tc>
        <w:tc>
          <w:tcPr>
            <w:tcW w:w="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225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职业技术大学全日制本科及以上学历并取得相应学位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网络工程</w:t>
            </w:r>
          </w:p>
        </w:tc>
        <w:tc>
          <w:tcPr>
            <w:tcW w:w="16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中职（高中）及以上相应教师资格证</w:t>
            </w:r>
          </w:p>
        </w:tc>
        <w:tc>
          <w:tcPr>
            <w:tcW w:w="2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cqtlzjzx@126.com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48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2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225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职业技术大学全日制本科及以上学历并取得相应学位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数字媒体技术</w:t>
            </w:r>
          </w:p>
        </w:tc>
        <w:tc>
          <w:tcPr>
            <w:tcW w:w="16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中职（高中）及以上相应教师资格证</w:t>
            </w:r>
          </w:p>
        </w:tc>
        <w:tc>
          <w:tcPr>
            <w:tcW w:w="2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cqtlzjzx@126.com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48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2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机械教师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225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职业技术大学全日制本科及以上学历并取得相应学位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机械设计制造及其自动化</w:t>
            </w:r>
          </w:p>
        </w:tc>
        <w:tc>
          <w:tcPr>
            <w:tcW w:w="16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中职（高中）及以上相应教师资格证</w:t>
            </w:r>
          </w:p>
        </w:tc>
        <w:tc>
          <w:tcPr>
            <w:tcW w:w="2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cqtlzjzx@126.com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48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2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汽修教师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225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职业技术大学全日制本科及以上学历并取得相应学位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汽车维修工程教育</w:t>
            </w:r>
          </w:p>
        </w:tc>
        <w:tc>
          <w:tcPr>
            <w:tcW w:w="16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中职（高中）及以上相应教师资格证</w:t>
            </w:r>
          </w:p>
        </w:tc>
        <w:tc>
          <w:tcPr>
            <w:tcW w:w="2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cqtlzjzx@126.com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3137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75" w:right="375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55792"/>
    <w:rsid w:val="06BC7526"/>
    <w:rsid w:val="5A85579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2018-11-23T06:54:00Z</dcterms:created>
  <dc:creator>zrt</dc:creator>
  <cp:lastModifiedBy>zrt</cp:lastModifiedBy>
  <dcterms:modified xsi:type="dcterms:W3CDTF">2018-11-23T06:56:44Z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