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0" w:afterAutospacing="0" w:line="525" w:lineRule="atLeast"/>
        <w:ind w:left="0" w:right="0" w:firstLine="645"/>
        <w:rPr>
          <w:rFonts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靖州县2018年现场公开招聘教师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计划</w:t>
      </w:r>
    </w:p>
    <w:tbl>
      <w:tblPr>
        <w:tblW w:w="8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778"/>
        <w:gridCol w:w="778"/>
        <w:gridCol w:w="778"/>
        <w:gridCol w:w="778"/>
        <w:gridCol w:w="778"/>
        <w:gridCol w:w="778"/>
        <w:gridCol w:w="778"/>
        <w:gridCol w:w="778"/>
        <w:gridCol w:w="727"/>
        <w:gridCol w:w="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27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机</w:t>
            </w:r>
          </w:p>
        </w:tc>
        <w:tc>
          <w:tcPr>
            <w:tcW w:w="778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28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78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一中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78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职业教育总校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1E1E1E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7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0" w:afterAutospacing="0" w:line="525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90B0B"/>
    <w:rsid w:val="6D535020"/>
    <w:rsid w:val="7FB9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2018-11-29T10:17:00Z</dcterms:created>
  <dc:creator>Administrator</dc:creator>
  <cp:lastModifiedBy>Administrator</cp:lastModifiedBy>
  <dcterms:modified xsi:type="dcterms:W3CDTF">2018-11-29T10:18:19Z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