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罗庄区公开选聘高中优秀教师</w:t>
      </w:r>
      <w:r>
        <w:rPr>
          <w:rFonts w:hint="eastAsia" w:ascii="方正小标宋简体" w:eastAsia="方正小标宋简体"/>
          <w:sz w:val="36"/>
          <w:szCs w:val="36"/>
        </w:rPr>
        <w:t>所在单位同意报考证明信</w:t>
      </w:r>
    </w:p>
    <w:bookmarkEnd w:id="0"/>
    <w:p>
      <w:pPr>
        <w:rPr>
          <w:rFonts w:hint="eastAsia" w:ascii="Calibri" w:eastAsia="宋体"/>
          <w:szCs w:val="21"/>
        </w:rPr>
      </w:pPr>
      <w:r>
        <w:rPr>
          <w:rFonts w:hint="eastAsia"/>
        </w:rPr>
        <w:t xml:space="preserve"> 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010"/>
        <w:gridCol w:w="1095"/>
        <w:gridCol w:w="1005"/>
        <w:gridCol w:w="1350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Times New Roman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政治</w:t>
            </w:r>
          </w:p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现工作单位及岗位</w:t>
            </w:r>
          </w:p>
        </w:tc>
        <w:tc>
          <w:tcPr>
            <w:tcW w:w="4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Times New Roman" w:cs="Times New Roman"/>
                <w:kern w:val="2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现</w:t>
            </w: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实</w:t>
            </w: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表</w:t>
            </w:r>
          </w:p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现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有无违纪违法行为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Times New Roman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 xml:space="preserve">                              </w:t>
            </w: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 xml:space="preserve">                                             单位盖章：</w:t>
            </w:r>
          </w:p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人事关系所在单位意见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宋体" w:hAnsi="宋体" w:eastAsia="Times New Roman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该同志人事关系现在我处，其人事档案在                            保管，我单位同意其报考2018年罗庄区优秀教师公开选聘，如其被聘用，我单位将配合办理其人事档案、工资、党组织关系等的移交手续。</w:t>
            </w:r>
          </w:p>
          <w:p>
            <w:pPr>
              <w:ind w:firstLine="420"/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420"/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批准人：                 （签字）            单位盖章：</w:t>
            </w:r>
          </w:p>
          <w:p>
            <w:pPr>
              <w:ind w:firstLine="420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 xml:space="preserve">   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人事档案管理部门意见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hAnsi="宋体" w:eastAsia="Times New Roman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该同志人事档案现在我处存放，系（用人单位委托我处集体代理/该同志委托我处实行个人代理/我处按人事管理权限进行管理）。</w:t>
            </w:r>
          </w:p>
          <w:p>
            <w:pPr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</w:p>
          <w:p>
            <w:pPr>
              <w:ind w:firstLine="420"/>
              <w:jc w:val="center"/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经办人：                 （签字）            单位盖章：</w:t>
            </w:r>
          </w:p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 xml:space="preserve">                                             年     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Times New Roman" w:cs="Times New Roman"/>
                <w:kern w:val="0"/>
                <w:sz w:val="20"/>
                <w:szCs w:val="20"/>
              </w:rPr>
              <w:t>备注</w:t>
            </w:r>
          </w:p>
        </w:tc>
        <w:tc>
          <w:tcPr>
            <w:tcW w:w="75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</w:p>
        </w:tc>
      </w:tr>
    </w:tbl>
    <w:p>
      <w:pPr>
        <w:rPr>
          <w:rFonts w:hint="eastAsia" w:ascii="Calibri" w:hAnsi="Calibri" w:cs="Times New Roman"/>
          <w:szCs w:val="21"/>
        </w:rPr>
      </w:pPr>
      <w:r>
        <w:rPr>
          <w:rFonts w:hint="eastAsia" w:ascii="宋体" w:hAnsi="宋体"/>
        </w:rPr>
        <w:t>注：</w:t>
      </w:r>
      <w:r>
        <w:rPr>
          <w:rFonts w:hint="eastAsia"/>
        </w:rPr>
        <w:t>1.</w:t>
      </w:r>
      <w:r>
        <w:rPr>
          <w:rFonts w:hint="eastAsia" w:ascii="宋体" w:hAnsi="宋体"/>
        </w:rPr>
        <w:t>“人事关系所在单位意见”、“人事档案管理部门意见”栏均需填写，并加盖公章。</w:t>
      </w:r>
    </w:p>
    <w:p>
      <w:r>
        <w:rPr>
          <w:rFonts w:hint="eastAsia"/>
        </w:rPr>
        <w:t xml:space="preserve">    2.</w:t>
      </w:r>
      <w:r>
        <w:rPr>
          <w:rFonts w:hint="eastAsia" w:ascii="宋体" w:hAnsi="宋体"/>
        </w:rPr>
        <w:t>“单位意见”栏中“批准人”由单位负责人签字；“人事档案管理部门意见”栏中“经办人”由人事代理机构经办人签字。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B6EFD"/>
    <w:rsid w:val="6A0B6EF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2018-11-30T04:25:00Z</dcterms:created>
  <dc:creator>Administrator</dc:creator>
  <cp:lastModifiedBy>Administrator</cp:lastModifiedBy>
  <dcterms:modified xsi:type="dcterms:W3CDTF">2018-11-30T04:26:29Z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