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77B" w:rsidRDefault="00433E6D">
      <w:pPr>
        <w:jc w:val="center"/>
        <w:rPr>
          <w:b/>
          <w:sz w:val="36"/>
          <w:szCs w:val="36"/>
        </w:rPr>
      </w:pPr>
      <w:r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-295910</wp:posOffset>
                </wp:positionH>
                <wp:positionV relativeFrom="paragraph">
                  <wp:posOffset>-351155</wp:posOffset>
                </wp:positionV>
                <wp:extent cx="933450" cy="419100"/>
                <wp:effectExtent l="4445" t="4445" r="14605" b="1460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47090" y="563245"/>
                          <a:ext cx="93345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777B" w:rsidRDefault="00433E6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附件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23.3pt;margin-top:-27.65pt;width:73.5pt;height:3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L1/jAIAAHQFAAAOAAAAZHJzL2Uyb0RvYy54bWysVMtuEzEU3SPxD5b3ZPKYtE3USRVSFSFV&#10;tKIg1o7HTiw8vsZ2MhM+AP6AFRv2fFe/g2vPJG2hEipiM2P7nvs693F61lSabIXzCkxBB70+JcJw&#10;KJVZFfT9u4sXJ5T4wEzJNBhR0J3w9Gz2/NlpbadiCGvQpXAEjRg/rW1B1yHYaZZ5vhYV8z2wwqBQ&#10;gqtYwKtbZaVjNVqvdDbs94+yGlxpHXDhPb6et0I6S/alFDxcSelFILqgGFtIX5e+y/jNZqdsunLM&#10;rhXvwmD/EEXFlEGnB1PnLDCyceoPU5XiDjzI0ONQZSCl4iLlgNkM+r9lc7NmVqRckBxvDzT5/2eW&#10;v9leO6JKrB0lhlVYottvX2+//7z98YUMIj219VNE3VjEheYlNBHavXt8jFk30lXxj/kQlJ/kx/0J&#10;sr0r6PhoNMzHLc2iCYSjeDIa5WMUc5Tng8mgn8qQ3ZmxzodXAioSDwV1WMVELtte+oCuEbqHRK8e&#10;tCovlNbpEjtHLLQjW4Y11yEFixoPUNqQuqBHIwzjbxaWq0csoD1tMJBITktCOoWdFtGeNm+FRFYx&#10;2c7Bw6gY58IcIkvoqCYxh6codvioKlKvP0X5oJE8gwkH5UoZcC0vD8MuP+6pkC1+z0Cbd6QgNMum&#10;a44llDvsGQft0HnLLxTW85L5cM0cThm2AG6OcIUfqQHrAd2JkjW4z4+9Rzw2P0opqXFqC+o/bZgT&#10;lOjXBsdiMsjzOObpko+Ph3hx9yXL+xKzqRaATYKtj9GlY8QHvT9KB9UHXDDz6BVFzHD0XdCwPy5C&#10;u0twQXExnycQDrZl4dLcWB5NR3oNzDcBpErNG2lquenow9FOPd2tobg77t8T6m5Zzn4BAAD//wMA&#10;UEsDBBQABgAIAAAAIQDgbvab3gAAAAoBAAAPAAAAZHJzL2Rvd25yZXYueG1sTI/BSsNAEIbvgu+w&#10;jOCt3dWmscRsSlBE0ILY9uJtmh2TYHY2ZLdt+vZuTnr7h/n455t8PdpOnGjwrWMNd3MFgrhypuVa&#10;w373MluB8AHZYOeYNFzIw7q4vsoxM+7Mn3TahlrEEvYZamhC6DMpfdWQRT93PXHcfbvBYojjUEsz&#10;4DmW207eK5VKiy3HCw329NRQ9bM9Wg1vyRc+L8I7XQKPH2X5uuoTv9H69mYsH0EEGsMfDJN+VIci&#10;Oh3ckY0XnYZZkqYRjWG5XICYCKUSEIcpPIAscvn/heIXAAD//wMAUEsBAi0AFAAGAAgAAAAhALaD&#10;OJL+AAAA4QEAABMAAAAAAAAAAAAAAAAAAAAAAFtDb250ZW50X1R5cGVzXS54bWxQSwECLQAUAAYA&#10;CAAAACEAOP0h/9YAAACUAQAACwAAAAAAAAAAAAAAAAAvAQAAX3JlbHMvLnJlbHNQSwECLQAUAAYA&#10;CAAAACEAqjC9f4wCAAB0BQAADgAAAAAAAAAAAAAAAAAuAgAAZHJzL2Uyb0RvYy54bWxQSwECLQAU&#10;AAYACAAAACEA4G72m94AAAAKAQAADwAAAAAAAAAAAAAAAADmBAAAZHJzL2Rvd25yZXYueG1sUEsF&#10;BgAAAAAEAAQA8wAAAPEFAAAAAA==&#10;" fillcolor="white [3201]" strokecolor="white [3212]" strokeweight=".5pt">
                <v:textbox>
                  <w:txbxContent>
                    <w:p w:rsidR="0036777B" w:rsidRDefault="00433E6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sz w:val="28"/>
                          <w:szCs w:val="28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6"/>
          <w:szCs w:val="36"/>
        </w:rPr>
        <w:t>长春工程学院</w:t>
      </w:r>
      <w:r>
        <w:rPr>
          <w:rFonts w:hint="eastAsia"/>
          <w:b/>
          <w:sz w:val="36"/>
          <w:szCs w:val="36"/>
        </w:rPr>
        <w:t>2018</w:t>
      </w:r>
      <w:r>
        <w:rPr>
          <w:rFonts w:hint="eastAsia"/>
          <w:b/>
          <w:sz w:val="36"/>
          <w:szCs w:val="36"/>
        </w:rPr>
        <w:t>年招聘工作人员报名登记表</w:t>
      </w:r>
    </w:p>
    <w:tbl>
      <w:tblPr>
        <w:tblpPr w:leftFromText="180" w:rightFromText="180" w:vertAnchor="text" w:horzAnchor="page" w:tblpX="1087" w:tblpY="79"/>
        <w:tblOverlap w:val="never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6"/>
        <w:gridCol w:w="1071"/>
        <w:gridCol w:w="157"/>
        <w:gridCol w:w="577"/>
        <w:gridCol w:w="943"/>
        <w:gridCol w:w="65"/>
        <w:gridCol w:w="832"/>
        <w:gridCol w:w="1083"/>
        <w:gridCol w:w="474"/>
        <w:gridCol w:w="586"/>
        <w:gridCol w:w="550"/>
        <w:gridCol w:w="647"/>
        <w:gridCol w:w="2043"/>
      </w:tblGrid>
      <w:tr w:rsidR="0036777B">
        <w:trPr>
          <w:trHeight w:val="558"/>
        </w:trPr>
        <w:tc>
          <w:tcPr>
            <w:tcW w:w="1286" w:type="dxa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071" w:type="dxa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943" w:type="dxa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083" w:type="dxa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0" w:type="dxa"/>
            <w:gridSpan w:val="2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生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年月日</w:t>
            </w:r>
          </w:p>
        </w:tc>
        <w:tc>
          <w:tcPr>
            <w:tcW w:w="1197" w:type="dxa"/>
            <w:gridSpan w:val="2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3" w:type="dxa"/>
            <w:vMerge w:val="restart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36777B">
        <w:trPr>
          <w:trHeight w:val="452"/>
        </w:trPr>
        <w:tc>
          <w:tcPr>
            <w:tcW w:w="1286" w:type="dxa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治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面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貌</w:t>
            </w:r>
          </w:p>
        </w:tc>
        <w:tc>
          <w:tcPr>
            <w:tcW w:w="1071" w:type="dxa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943" w:type="dxa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水平</w:t>
            </w:r>
          </w:p>
        </w:tc>
        <w:tc>
          <w:tcPr>
            <w:tcW w:w="1083" w:type="dxa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0" w:type="dxa"/>
            <w:gridSpan w:val="2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水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平</w:t>
            </w:r>
          </w:p>
        </w:tc>
        <w:tc>
          <w:tcPr>
            <w:tcW w:w="1197" w:type="dxa"/>
            <w:gridSpan w:val="2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3" w:type="dxa"/>
            <w:vMerge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6777B">
        <w:trPr>
          <w:trHeight w:val="419"/>
        </w:trPr>
        <w:tc>
          <w:tcPr>
            <w:tcW w:w="1286" w:type="dxa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748" w:type="dxa"/>
            <w:gridSpan w:val="4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3340" w:type="dxa"/>
            <w:gridSpan w:val="5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3" w:type="dxa"/>
            <w:vMerge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6777B">
        <w:trPr>
          <w:trHeight w:val="539"/>
        </w:trPr>
        <w:tc>
          <w:tcPr>
            <w:tcW w:w="1286" w:type="dxa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专科高职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2748" w:type="dxa"/>
            <w:gridSpan w:val="4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083" w:type="dxa"/>
            <w:vAlign w:val="center"/>
          </w:tcPr>
          <w:p w:rsidR="0036777B" w:rsidRDefault="0036777B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0" w:type="dxa"/>
            <w:gridSpan w:val="2"/>
            <w:vAlign w:val="center"/>
          </w:tcPr>
          <w:p w:rsidR="0036777B" w:rsidRDefault="00433E6D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197" w:type="dxa"/>
            <w:gridSpan w:val="2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3" w:type="dxa"/>
            <w:vMerge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6777B">
        <w:trPr>
          <w:trHeight w:val="295"/>
        </w:trPr>
        <w:tc>
          <w:tcPr>
            <w:tcW w:w="1286" w:type="dxa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2748" w:type="dxa"/>
            <w:gridSpan w:val="4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083" w:type="dxa"/>
            <w:vAlign w:val="center"/>
          </w:tcPr>
          <w:p w:rsidR="0036777B" w:rsidRDefault="0036777B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0" w:type="dxa"/>
            <w:gridSpan w:val="2"/>
            <w:vAlign w:val="center"/>
          </w:tcPr>
          <w:p w:rsidR="0036777B" w:rsidRDefault="00433E6D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197" w:type="dxa"/>
            <w:gridSpan w:val="2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3" w:type="dxa"/>
            <w:vMerge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6777B">
        <w:trPr>
          <w:trHeight w:val="70"/>
        </w:trPr>
        <w:tc>
          <w:tcPr>
            <w:tcW w:w="1286" w:type="dxa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硕士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2748" w:type="dxa"/>
            <w:gridSpan w:val="4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083" w:type="dxa"/>
            <w:vAlign w:val="center"/>
          </w:tcPr>
          <w:p w:rsidR="0036777B" w:rsidRDefault="0036777B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0" w:type="dxa"/>
            <w:gridSpan w:val="2"/>
            <w:vAlign w:val="center"/>
          </w:tcPr>
          <w:p w:rsidR="0036777B" w:rsidRDefault="00433E6D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197" w:type="dxa"/>
            <w:gridSpan w:val="2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3" w:type="dxa"/>
            <w:vMerge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6777B">
        <w:trPr>
          <w:trHeight w:val="466"/>
        </w:trPr>
        <w:tc>
          <w:tcPr>
            <w:tcW w:w="1286" w:type="dxa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家庭地址</w:t>
            </w:r>
          </w:p>
        </w:tc>
        <w:tc>
          <w:tcPr>
            <w:tcW w:w="4728" w:type="dxa"/>
            <w:gridSpan w:val="7"/>
            <w:vAlign w:val="center"/>
          </w:tcPr>
          <w:p w:rsidR="0036777B" w:rsidRDefault="0036777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10" w:type="dxa"/>
            <w:gridSpan w:val="3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2690" w:type="dxa"/>
            <w:gridSpan w:val="2"/>
            <w:vAlign w:val="center"/>
          </w:tcPr>
          <w:p w:rsidR="0036777B" w:rsidRDefault="0036777B">
            <w:pPr>
              <w:rPr>
                <w:rFonts w:ascii="宋体" w:hAnsi="宋体"/>
                <w:szCs w:val="21"/>
              </w:rPr>
            </w:pPr>
          </w:p>
        </w:tc>
      </w:tr>
      <w:tr w:rsidR="0036777B">
        <w:trPr>
          <w:trHeight w:val="451"/>
        </w:trPr>
        <w:tc>
          <w:tcPr>
            <w:tcW w:w="1286" w:type="dxa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4728" w:type="dxa"/>
            <w:gridSpan w:val="7"/>
            <w:vAlign w:val="center"/>
          </w:tcPr>
          <w:p w:rsidR="0036777B" w:rsidRDefault="0036777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10" w:type="dxa"/>
            <w:gridSpan w:val="3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2690" w:type="dxa"/>
            <w:gridSpan w:val="2"/>
            <w:vAlign w:val="center"/>
          </w:tcPr>
          <w:p w:rsidR="0036777B" w:rsidRDefault="0036777B">
            <w:pPr>
              <w:rPr>
                <w:rFonts w:ascii="宋体" w:hAnsi="宋体"/>
                <w:szCs w:val="21"/>
              </w:rPr>
            </w:pPr>
          </w:p>
        </w:tc>
      </w:tr>
      <w:tr w:rsidR="0036777B">
        <w:trPr>
          <w:trHeight w:val="366"/>
        </w:trPr>
        <w:tc>
          <w:tcPr>
            <w:tcW w:w="1286" w:type="dxa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报名岗位</w:t>
            </w:r>
          </w:p>
        </w:tc>
        <w:tc>
          <w:tcPr>
            <w:tcW w:w="9028" w:type="dxa"/>
            <w:gridSpan w:val="12"/>
            <w:vAlign w:val="center"/>
          </w:tcPr>
          <w:p w:rsidR="0036777B" w:rsidRDefault="0036777B">
            <w:pPr>
              <w:rPr>
                <w:rFonts w:ascii="宋体" w:hAnsi="宋体"/>
                <w:szCs w:val="21"/>
              </w:rPr>
            </w:pPr>
          </w:p>
        </w:tc>
      </w:tr>
      <w:tr w:rsidR="0036777B">
        <w:trPr>
          <w:trHeight w:val="471"/>
        </w:trPr>
        <w:tc>
          <w:tcPr>
            <w:tcW w:w="1286" w:type="dxa"/>
            <w:vMerge w:val="restart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1228" w:type="dxa"/>
            <w:gridSpan w:val="2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自何年月</w:t>
            </w:r>
          </w:p>
        </w:tc>
        <w:tc>
          <w:tcPr>
            <w:tcW w:w="1585" w:type="dxa"/>
            <w:gridSpan w:val="3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至何年月</w:t>
            </w:r>
          </w:p>
        </w:tc>
        <w:tc>
          <w:tcPr>
            <w:tcW w:w="3525" w:type="dxa"/>
            <w:gridSpan w:val="5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所在学校（单位）</w:t>
            </w:r>
          </w:p>
        </w:tc>
        <w:tc>
          <w:tcPr>
            <w:tcW w:w="2690" w:type="dxa"/>
            <w:gridSpan w:val="2"/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担任职务</w:t>
            </w:r>
          </w:p>
        </w:tc>
      </w:tr>
      <w:tr w:rsidR="00B04417">
        <w:trPr>
          <w:trHeight w:val="471"/>
        </w:trPr>
        <w:tc>
          <w:tcPr>
            <w:tcW w:w="1286" w:type="dxa"/>
            <w:vMerge/>
            <w:vAlign w:val="center"/>
          </w:tcPr>
          <w:p w:rsidR="00B04417" w:rsidRDefault="00B0441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B04417" w:rsidRDefault="00B0441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 w:rsidR="00B04417" w:rsidRDefault="00B0441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525" w:type="dxa"/>
            <w:gridSpan w:val="5"/>
            <w:vAlign w:val="center"/>
          </w:tcPr>
          <w:p w:rsidR="00B04417" w:rsidRDefault="00B0441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90" w:type="dxa"/>
            <w:gridSpan w:val="2"/>
            <w:vAlign w:val="center"/>
          </w:tcPr>
          <w:p w:rsidR="00B04417" w:rsidRDefault="00B0441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6777B">
        <w:trPr>
          <w:trHeight w:val="377"/>
        </w:trPr>
        <w:tc>
          <w:tcPr>
            <w:tcW w:w="1286" w:type="dxa"/>
            <w:vMerge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25" w:type="dxa"/>
            <w:gridSpan w:val="5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0" w:type="dxa"/>
            <w:gridSpan w:val="2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36777B">
        <w:trPr>
          <w:trHeight w:val="452"/>
        </w:trPr>
        <w:tc>
          <w:tcPr>
            <w:tcW w:w="1286" w:type="dxa"/>
            <w:vMerge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25" w:type="dxa"/>
            <w:gridSpan w:val="5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0" w:type="dxa"/>
            <w:gridSpan w:val="2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6777B">
        <w:trPr>
          <w:trHeight w:val="429"/>
        </w:trPr>
        <w:tc>
          <w:tcPr>
            <w:tcW w:w="1286" w:type="dxa"/>
            <w:vMerge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25" w:type="dxa"/>
            <w:gridSpan w:val="5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0" w:type="dxa"/>
            <w:gridSpan w:val="2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6777B">
        <w:trPr>
          <w:trHeight w:val="432"/>
        </w:trPr>
        <w:tc>
          <w:tcPr>
            <w:tcW w:w="1286" w:type="dxa"/>
            <w:vMerge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25" w:type="dxa"/>
            <w:gridSpan w:val="5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0" w:type="dxa"/>
            <w:gridSpan w:val="2"/>
            <w:vAlign w:val="center"/>
          </w:tcPr>
          <w:p w:rsidR="0036777B" w:rsidRDefault="0036777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6777B" w:rsidTr="00B04417">
        <w:trPr>
          <w:trHeight w:val="1115"/>
        </w:trPr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获奖及社会实践情况</w:t>
            </w:r>
          </w:p>
        </w:tc>
        <w:tc>
          <w:tcPr>
            <w:tcW w:w="9028" w:type="dxa"/>
            <w:gridSpan w:val="12"/>
            <w:tcBorders>
              <w:bottom w:val="single" w:sz="4" w:space="0" w:color="auto"/>
            </w:tcBorders>
            <w:vAlign w:val="center"/>
          </w:tcPr>
          <w:p w:rsidR="0036777B" w:rsidRDefault="0036777B">
            <w:pPr>
              <w:rPr>
                <w:rFonts w:ascii="宋体" w:hAnsi="宋体"/>
                <w:szCs w:val="21"/>
              </w:rPr>
            </w:pPr>
          </w:p>
        </w:tc>
      </w:tr>
      <w:tr w:rsidR="0036777B" w:rsidTr="00B04417">
        <w:trPr>
          <w:trHeight w:val="1556"/>
        </w:trPr>
        <w:tc>
          <w:tcPr>
            <w:tcW w:w="1286" w:type="dxa"/>
            <w:tcBorders>
              <w:top w:val="single" w:sz="4" w:space="0" w:color="auto"/>
            </w:tcBorders>
            <w:vAlign w:val="center"/>
          </w:tcPr>
          <w:p w:rsidR="00B04417" w:rsidRDefault="00433E6D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主要家庭</w:t>
            </w:r>
          </w:p>
          <w:p w:rsidR="00B04417" w:rsidRDefault="00433E6D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成员姓名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单位职务</w:t>
            </w:r>
          </w:p>
        </w:tc>
        <w:tc>
          <w:tcPr>
            <w:tcW w:w="9028" w:type="dxa"/>
            <w:gridSpan w:val="12"/>
            <w:tcBorders>
              <w:top w:val="single" w:sz="4" w:space="0" w:color="auto"/>
            </w:tcBorders>
            <w:vAlign w:val="center"/>
          </w:tcPr>
          <w:p w:rsidR="0036777B" w:rsidRDefault="0036777B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36777B" w:rsidTr="00B04417">
        <w:trPr>
          <w:trHeight w:val="969"/>
        </w:trPr>
        <w:tc>
          <w:tcPr>
            <w:tcW w:w="1286" w:type="dxa"/>
            <w:tcBorders>
              <w:top w:val="single" w:sz="4" w:space="0" w:color="auto"/>
            </w:tcBorders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</w:t>
            </w:r>
          </w:p>
        </w:tc>
        <w:tc>
          <w:tcPr>
            <w:tcW w:w="5202" w:type="dxa"/>
            <w:gridSpan w:val="8"/>
            <w:tcBorders>
              <w:top w:val="single" w:sz="4" w:space="0" w:color="auto"/>
            </w:tcBorders>
            <w:vAlign w:val="center"/>
          </w:tcPr>
          <w:p w:rsidR="0036777B" w:rsidRDefault="00433E6D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本报名表所填写的信息准确无误，所提交的证件、资料和照片真实有效，若有虚假，产生的一切后果由本人承担。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826" w:type="dxa"/>
            <w:gridSpan w:val="4"/>
            <w:tcBorders>
              <w:top w:val="single" w:sz="4" w:space="0" w:color="auto"/>
            </w:tcBorders>
            <w:vAlign w:val="center"/>
          </w:tcPr>
          <w:p w:rsidR="0036777B" w:rsidRDefault="00433E6D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报名人（签名）：</w:t>
            </w:r>
          </w:p>
        </w:tc>
      </w:tr>
      <w:tr w:rsidR="0036777B" w:rsidTr="00B04417">
        <w:trPr>
          <w:trHeight w:val="842"/>
        </w:trPr>
        <w:tc>
          <w:tcPr>
            <w:tcW w:w="1286" w:type="dxa"/>
            <w:tcBorders>
              <w:top w:val="single" w:sz="4" w:space="0" w:color="auto"/>
            </w:tcBorders>
            <w:vAlign w:val="center"/>
          </w:tcPr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资格审查</w:t>
            </w:r>
          </w:p>
          <w:p w:rsidR="0036777B" w:rsidRDefault="00433E6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9028" w:type="dxa"/>
            <w:gridSpan w:val="12"/>
            <w:tcBorders>
              <w:top w:val="single" w:sz="4" w:space="0" w:color="auto"/>
            </w:tcBorders>
            <w:vAlign w:val="center"/>
          </w:tcPr>
          <w:p w:rsidR="0036777B" w:rsidRDefault="0036777B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  <w:p w:rsidR="0036777B" w:rsidRDefault="00433E6D">
            <w:pPr>
              <w:ind w:firstLineChars="1400" w:firstLine="2800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审查人（签名）：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        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日</w:t>
            </w:r>
          </w:p>
        </w:tc>
      </w:tr>
      <w:tr w:rsidR="0036777B" w:rsidTr="00B04417">
        <w:trPr>
          <w:trHeight w:val="698"/>
        </w:trPr>
        <w:tc>
          <w:tcPr>
            <w:tcW w:w="10314" w:type="dxa"/>
            <w:gridSpan w:val="13"/>
            <w:vAlign w:val="center"/>
          </w:tcPr>
          <w:p w:rsidR="0036777B" w:rsidRDefault="00433E6D">
            <w:pPr>
              <w:spacing w:line="240" w:lineRule="exact"/>
              <w:rPr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注：填表人须对所填写内容的真实性负责。本人简历由高中填起；获奖情况填写校级及以上荣誉称号；社会实践经历填写在校期间兼职、实习实践等经历。</w:t>
            </w:r>
          </w:p>
        </w:tc>
      </w:tr>
    </w:tbl>
    <w:p w:rsidR="0036777B" w:rsidRDefault="0036777B" w:rsidP="00B04417">
      <w:pPr>
        <w:pStyle w:val="a5"/>
        <w:widowControl/>
        <w:adjustRightInd w:val="0"/>
        <w:snapToGrid w:val="0"/>
        <w:spacing w:beforeAutospacing="0" w:afterAutospacing="0"/>
        <w:jc w:val="both"/>
        <w:rPr>
          <w:rFonts w:ascii="仿宋_GB2312" w:eastAsia="仿宋_GB2312" w:cs="仿宋_GB2312"/>
          <w:spacing w:val="-15"/>
          <w:sz w:val="31"/>
          <w:szCs w:val="31"/>
        </w:rPr>
      </w:pPr>
      <w:bookmarkStart w:id="0" w:name="_GoBack"/>
      <w:bookmarkEnd w:id="0"/>
    </w:p>
    <w:sectPr w:rsidR="0036777B" w:rsidSect="00B04417">
      <w:footerReference w:type="default" r:id="rId8"/>
      <w:pgSz w:w="11906" w:h="16838"/>
      <w:pgMar w:top="1304" w:right="1797" w:bottom="1304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E6D" w:rsidRDefault="00433E6D">
      <w:r>
        <w:separator/>
      </w:r>
    </w:p>
  </w:endnote>
  <w:endnote w:type="continuationSeparator" w:id="0">
    <w:p w:rsidR="00433E6D" w:rsidRDefault="00433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777B" w:rsidRDefault="0036777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E6D" w:rsidRDefault="00433E6D">
      <w:r>
        <w:separator/>
      </w:r>
    </w:p>
  </w:footnote>
  <w:footnote w:type="continuationSeparator" w:id="0">
    <w:p w:rsidR="00433E6D" w:rsidRDefault="00433E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B92968"/>
    <w:rsid w:val="00026126"/>
    <w:rsid w:val="0036777B"/>
    <w:rsid w:val="00433E6D"/>
    <w:rsid w:val="00546CC3"/>
    <w:rsid w:val="008D2F49"/>
    <w:rsid w:val="008D4C31"/>
    <w:rsid w:val="009B1EA8"/>
    <w:rsid w:val="00B04417"/>
    <w:rsid w:val="00E63660"/>
    <w:rsid w:val="05A145D5"/>
    <w:rsid w:val="075913FE"/>
    <w:rsid w:val="07A07F74"/>
    <w:rsid w:val="0EA96AD7"/>
    <w:rsid w:val="0EC36890"/>
    <w:rsid w:val="165A3EA1"/>
    <w:rsid w:val="19793F38"/>
    <w:rsid w:val="1E4540BF"/>
    <w:rsid w:val="257963F4"/>
    <w:rsid w:val="27F45A86"/>
    <w:rsid w:val="29A61CAF"/>
    <w:rsid w:val="2E3C1563"/>
    <w:rsid w:val="2F3D0904"/>
    <w:rsid w:val="353D687F"/>
    <w:rsid w:val="3CC01900"/>
    <w:rsid w:val="40B92968"/>
    <w:rsid w:val="4C7828AB"/>
    <w:rsid w:val="5A645652"/>
    <w:rsid w:val="5C9E1C37"/>
    <w:rsid w:val="668B7325"/>
    <w:rsid w:val="6C2020F9"/>
    <w:rsid w:val="6C2D4215"/>
    <w:rsid w:val="6D535020"/>
    <w:rsid w:val="6E232111"/>
    <w:rsid w:val="781549DA"/>
    <w:rsid w:val="7B3C39F9"/>
    <w:rsid w:val="7D3964A9"/>
    <w:rsid w:val="7E89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000000"/>
      <w:u w:val="none"/>
    </w:rPr>
  </w:style>
  <w:style w:type="character" w:styleId="a8">
    <w:name w:val="Hyperlink"/>
    <w:basedOn w:val="a0"/>
    <w:qFormat/>
    <w:rPr>
      <w:color w:val="00000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FollowedHyperlink"/>
    <w:basedOn w:val="a0"/>
    <w:qFormat/>
    <w:rPr>
      <w:color w:val="000000"/>
      <w:u w:val="none"/>
    </w:rPr>
  </w:style>
  <w:style w:type="character" w:styleId="a8">
    <w:name w:val="Hyperlink"/>
    <w:basedOn w:val="a0"/>
    <w:qFormat/>
    <w:rPr>
      <w:color w:val="00000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xz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wxz</dc:creator>
  <cp:lastModifiedBy>34297</cp:lastModifiedBy>
  <cp:revision>4</cp:revision>
  <cp:lastPrinted>2018-03-28T23:59:00Z</cp:lastPrinted>
  <dcterms:created xsi:type="dcterms:W3CDTF">2018-03-27T23:27:00Z</dcterms:created>
  <dcterms:modified xsi:type="dcterms:W3CDTF">2018-12-14T02:18:00Z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