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5D3" w:rsidRPr="00490FE8" w:rsidRDefault="00B56C84" w:rsidP="00EF127F">
      <w:pPr>
        <w:rPr>
          <w:rFonts w:ascii="华康简标题宋" w:eastAsia="华康简标题宋" w:hAnsi="新宋体" w:cs="宋体"/>
          <w:color w:val="000000" w:themeColor="text1"/>
          <w:sz w:val="36"/>
          <w:szCs w:val="36"/>
        </w:rPr>
      </w:pPr>
      <w:r w:rsidRPr="00490FE8">
        <w:rPr>
          <w:rFonts w:ascii="仿宋_GB2312" w:eastAsia="仿宋_GB2312" w:hint="eastAsia"/>
          <w:color w:val="000000" w:themeColor="text1"/>
          <w:sz w:val="32"/>
          <w:szCs w:val="32"/>
        </w:rPr>
        <w:t>附件1：</w:t>
      </w:r>
      <w:r w:rsidRPr="00490FE8">
        <w:rPr>
          <w:rFonts w:ascii="华康简标题宋" w:eastAsia="华康简标题宋" w:hAnsi="新宋体" w:cs="宋体" w:hint="eastAsia"/>
          <w:color w:val="000000" w:themeColor="text1"/>
          <w:sz w:val="36"/>
          <w:szCs w:val="36"/>
        </w:rPr>
        <w:t>常平镇</w:t>
      </w:r>
      <w:r w:rsidR="008F628B">
        <w:rPr>
          <w:rFonts w:ascii="华康简标题宋" w:eastAsia="华康简标题宋" w:hAnsi="新宋体" w:cs="宋体" w:hint="eastAsia"/>
          <w:color w:val="000000" w:themeColor="text1"/>
          <w:sz w:val="36"/>
          <w:szCs w:val="36"/>
        </w:rPr>
        <w:t>第二</w:t>
      </w:r>
      <w:r w:rsidRPr="00490FE8">
        <w:rPr>
          <w:rFonts w:ascii="华康简标题宋" w:eastAsia="华康简标题宋" w:hAnsi="新宋体" w:cs="宋体" w:hint="eastAsia"/>
          <w:color w:val="000000" w:themeColor="text1"/>
          <w:sz w:val="36"/>
          <w:szCs w:val="36"/>
        </w:rPr>
        <w:t>幼儿园公开招聘教师报名表</w:t>
      </w:r>
    </w:p>
    <w:p w:rsidR="001635D3" w:rsidRPr="00490FE8" w:rsidRDefault="001635D3">
      <w:pPr>
        <w:adjustRightInd w:val="0"/>
        <w:snapToGrid w:val="0"/>
        <w:spacing w:line="560" w:lineRule="exact"/>
        <w:jc w:val="center"/>
        <w:rPr>
          <w:rFonts w:ascii="华康简标题宋" w:eastAsia="华康简标题宋" w:hAnsi="新宋体" w:cs="宋体"/>
          <w:color w:val="000000" w:themeColor="text1"/>
          <w:sz w:val="36"/>
          <w:szCs w:val="36"/>
        </w:rPr>
      </w:pPr>
    </w:p>
    <w:p w:rsidR="001635D3" w:rsidRPr="00490FE8" w:rsidRDefault="00B56C84">
      <w:pPr>
        <w:jc w:val="left"/>
        <w:rPr>
          <w:rFonts w:ascii="仿宋_GB2312"/>
          <w:color w:val="000000" w:themeColor="text1"/>
          <w:sz w:val="24"/>
        </w:rPr>
      </w:pPr>
      <w:r w:rsidRPr="00490FE8">
        <w:rPr>
          <w:rFonts w:hint="eastAsia"/>
          <w:color w:val="000000" w:themeColor="text1"/>
          <w:sz w:val="28"/>
          <w:szCs w:val="28"/>
        </w:rPr>
        <w:t xml:space="preserve"> </w:t>
      </w:r>
      <w:r w:rsidRPr="00490FE8">
        <w:rPr>
          <w:rFonts w:ascii="仿宋_GB2312" w:hint="eastAsia"/>
          <w:color w:val="000000" w:themeColor="text1"/>
          <w:sz w:val="24"/>
        </w:rPr>
        <w:t xml:space="preserve">                                   </w:t>
      </w:r>
      <w:r w:rsidRPr="00490FE8">
        <w:rPr>
          <w:rFonts w:ascii="仿宋_GB2312" w:hint="eastAsia"/>
          <w:color w:val="000000" w:themeColor="text1"/>
          <w:sz w:val="24"/>
        </w:rPr>
        <w:tab/>
      </w:r>
      <w:r w:rsidRPr="00490FE8">
        <w:rPr>
          <w:rFonts w:ascii="仿宋_GB2312" w:hint="eastAsia"/>
          <w:color w:val="000000" w:themeColor="text1"/>
          <w:sz w:val="24"/>
        </w:rPr>
        <w:tab/>
        <w:t xml:space="preserve"> 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>报名时间：</w:t>
      </w:r>
      <w:r w:rsidR="008F628B">
        <w:rPr>
          <w:rFonts w:ascii="仿宋_GB2312" w:hint="eastAsia"/>
          <w:color w:val="000000" w:themeColor="text1"/>
          <w:spacing w:val="-6"/>
          <w:sz w:val="24"/>
        </w:rPr>
        <w:t>2019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>年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 xml:space="preserve">   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>月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 xml:space="preserve">   </w:t>
      </w:r>
      <w:r w:rsidRPr="00490FE8">
        <w:rPr>
          <w:rFonts w:ascii="仿宋_GB2312" w:hint="eastAsia"/>
          <w:color w:val="000000" w:themeColor="text1"/>
          <w:spacing w:val="-6"/>
          <w:sz w:val="24"/>
        </w:rPr>
        <w:t>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581"/>
        <w:gridCol w:w="759"/>
        <w:gridCol w:w="93"/>
        <w:gridCol w:w="987"/>
        <w:gridCol w:w="1260"/>
        <w:gridCol w:w="1080"/>
        <w:gridCol w:w="180"/>
        <w:gridCol w:w="1440"/>
      </w:tblGrid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姓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1581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987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民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族</w:t>
            </w:r>
          </w:p>
        </w:tc>
        <w:tc>
          <w:tcPr>
            <w:tcW w:w="1080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贴</w:t>
            </w:r>
          </w:p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相</w:t>
            </w:r>
          </w:p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片</w:t>
            </w: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581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987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pacing w:val="-20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pacing w:val="-20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12"/>
                <w:sz w:val="24"/>
              </w:rPr>
              <w:t>现户籍地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B56C84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    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省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    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市（县）</w:t>
            </w: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20"/>
                <w:sz w:val="24"/>
              </w:rPr>
              <w:t>婚姻状况</w:t>
            </w:r>
          </w:p>
        </w:tc>
        <w:tc>
          <w:tcPr>
            <w:tcW w:w="1080" w:type="dxa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pacing w:val="-8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8"/>
                <w:sz w:val="24"/>
              </w:rPr>
              <w:t>联系电话</w:t>
            </w:r>
          </w:p>
        </w:tc>
        <w:tc>
          <w:tcPr>
            <w:tcW w:w="1080" w:type="dxa"/>
            <w:vAlign w:val="center"/>
          </w:tcPr>
          <w:p w:rsidR="001635D3" w:rsidRPr="00490FE8" w:rsidRDefault="001635D3">
            <w:pPr>
              <w:jc w:val="center"/>
              <w:rPr>
                <w:rFonts w:ascii="仿宋_GB2312"/>
                <w:color w:val="000000" w:themeColor="text1"/>
                <w:spacing w:val="-6"/>
                <w:sz w:val="24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通讯地址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ind w:firstLineChars="50" w:firstLine="120"/>
              <w:jc w:val="center"/>
              <w:rPr>
                <w:rFonts w:ascii="仿宋_GB2312"/>
                <w:color w:val="000000" w:themeColor="text1"/>
                <w:sz w:val="24"/>
              </w:rPr>
            </w:pPr>
            <w:proofErr w:type="gramStart"/>
            <w:r w:rsidRPr="00490FE8">
              <w:rPr>
                <w:rFonts w:ascii="仿宋_GB2312" w:hint="eastAsia"/>
                <w:color w:val="000000" w:themeColor="text1"/>
                <w:sz w:val="24"/>
              </w:rPr>
              <w:t>邮</w:t>
            </w:r>
            <w:proofErr w:type="gramEnd"/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编</w:t>
            </w:r>
          </w:p>
        </w:tc>
        <w:tc>
          <w:tcPr>
            <w:tcW w:w="1080" w:type="dxa"/>
            <w:vAlign w:val="center"/>
          </w:tcPr>
          <w:p w:rsidR="001635D3" w:rsidRPr="00490FE8" w:rsidRDefault="001635D3">
            <w:pPr>
              <w:jc w:val="center"/>
              <w:rPr>
                <w:rFonts w:ascii="仿宋_GB2312"/>
                <w:color w:val="000000" w:themeColor="text1"/>
                <w:spacing w:val="-6"/>
                <w:sz w:val="24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6"/>
                <w:sz w:val="24"/>
              </w:rPr>
              <w:t>毕业时间</w:t>
            </w:r>
          </w:p>
        </w:tc>
        <w:tc>
          <w:tcPr>
            <w:tcW w:w="2700" w:type="dxa"/>
            <w:gridSpan w:val="3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1635D3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pacing w:val="-10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10"/>
                <w:sz w:val="24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951452" w:rsidRPr="00490FE8" w:rsidTr="000251FB">
        <w:trPr>
          <w:cantSplit/>
          <w:trHeight w:hRule="exact" w:val="501"/>
        </w:trPr>
        <w:tc>
          <w:tcPr>
            <w:tcW w:w="1728" w:type="dxa"/>
            <w:vAlign w:val="center"/>
          </w:tcPr>
          <w:p w:rsidR="00951452" w:rsidRPr="00490FE8" w:rsidRDefault="00951452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20"/>
                <w:sz w:val="24"/>
              </w:rPr>
              <w:t>计算机水平</w:t>
            </w:r>
          </w:p>
        </w:tc>
        <w:tc>
          <w:tcPr>
            <w:tcW w:w="3420" w:type="dxa"/>
            <w:gridSpan w:val="4"/>
            <w:vAlign w:val="center"/>
          </w:tcPr>
          <w:p w:rsidR="00951452" w:rsidRPr="00490FE8" w:rsidRDefault="00951452">
            <w:pPr>
              <w:jc w:val="center"/>
              <w:rPr>
                <w:rFonts w:ascii="仿宋_GB2312"/>
                <w:color w:val="000000" w:themeColor="text1"/>
                <w:spacing w:val="-6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51452" w:rsidRPr="00490FE8" w:rsidRDefault="00951452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身高</w:t>
            </w:r>
          </w:p>
        </w:tc>
        <w:tc>
          <w:tcPr>
            <w:tcW w:w="2700" w:type="dxa"/>
            <w:gridSpan w:val="3"/>
            <w:vAlign w:val="center"/>
          </w:tcPr>
          <w:p w:rsidR="00951452" w:rsidRPr="00490FE8" w:rsidRDefault="00951452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3420" w:type="dxa"/>
            <w:gridSpan w:val="4"/>
            <w:vAlign w:val="center"/>
          </w:tcPr>
          <w:p w:rsidR="001635D3" w:rsidRPr="00490FE8" w:rsidRDefault="001635D3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20"/>
                <w:sz w:val="24"/>
              </w:rPr>
              <w:t>工作岗位</w:t>
            </w:r>
          </w:p>
        </w:tc>
        <w:tc>
          <w:tcPr>
            <w:tcW w:w="2700" w:type="dxa"/>
            <w:gridSpan w:val="3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hRule="exact" w:val="501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专业技术资格</w:t>
            </w:r>
          </w:p>
        </w:tc>
        <w:tc>
          <w:tcPr>
            <w:tcW w:w="2340" w:type="dxa"/>
            <w:gridSpan w:val="2"/>
            <w:vAlign w:val="center"/>
          </w:tcPr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pacing w:val="-12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12"/>
                <w:sz w:val="24"/>
              </w:rPr>
              <w:t>职业资格</w:t>
            </w:r>
          </w:p>
        </w:tc>
        <w:tc>
          <w:tcPr>
            <w:tcW w:w="1260" w:type="dxa"/>
            <w:vAlign w:val="center"/>
          </w:tcPr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20"/>
                <w:sz w:val="24"/>
              </w:rPr>
              <w:t>执业资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格</w:t>
            </w:r>
          </w:p>
        </w:tc>
        <w:tc>
          <w:tcPr>
            <w:tcW w:w="1440" w:type="dxa"/>
            <w:vAlign w:val="center"/>
          </w:tcPr>
          <w:p w:rsidR="001635D3" w:rsidRPr="00490FE8" w:rsidRDefault="001635D3">
            <w:pPr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val="530"/>
        </w:trPr>
        <w:tc>
          <w:tcPr>
            <w:tcW w:w="1728" w:type="dxa"/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pacing w:val="-12"/>
                <w:sz w:val="24"/>
              </w:rPr>
              <w:t>申报人及直系亲属有无精神病史</w:t>
            </w:r>
          </w:p>
        </w:tc>
        <w:tc>
          <w:tcPr>
            <w:tcW w:w="7380" w:type="dxa"/>
            <w:gridSpan w:val="8"/>
            <w:vAlign w:val="center"/>
          </w:tcPr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cantSplit/>
          <w:trHeight w:val="5556"/>
        </w:trPr>
        <w:tc>
          <w:tcPr>
            <w:tcW w:w="1728" w:type="dxa"/>
            <w:tcBorders>
              <w:bottom w:val="single" w:sz="4" w:space="0" w:color="auto"/>
            </w:tcBorders>
            <w:vAlign w:val="center"/>
          </w:tcPr>
          <w:p w:rsidR="001635D3" w:rsidRPr="00490FE8" w:rsidRDefault="00B56C84">
            <w:pPr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学习、工作经历</w:t>
            </w:r>
          </w:p>
          <w:p w:rsidR="001635D3" w:rsidRPr="00490FE8" w:rsidRDefault="00B56C84">
            <w:pPr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380" w:type="dxa"/>
            <w:gridSpan w:val="8"/>
            <w:tcBorders>
              <w:bottom w:val="single" w:sz="4" w:space="0" w:color="auto"/>
            </w:tcBorders>
          </w:tcPr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rPr>
                <w:rFonts w:ascii="仿宋_GB2312"/>
                <w:color w:val="000000" w:themeColor="text1"/>
                <w:sz w:val="24"/>
              </w:rPr>
            </w:pPr>
          </w:p>
        </w:tc>
      </w:tr>
    </w:tbl>
    <w:p w:rsidR="001635D3" w:rsidRPr="00490FE8" w:rsidRDefault="001635D3">
      <w:pPr>
        <w:jc w:val="left"/>
        <w:rPr>
          <w:rFonts w:ascii="仿宋_GB2312"/>
          <w:color w:val="000000" w:themeColor="text1"/>
          <w:sz w:val="24"/>
        </w:rPr>
      </w:pPr>
    </w:p>
    <w:p w:rsidR="00C964FD" w:rsidRPr="00490FE8" w:rsidRDefault="00C964FD">
      <w:pPr>
        <w:jc w:val="left"/>
        <w:rPr>
          <w:rFonts w:ascii="仿宋_GB2312"/>
          <w:color w:val="000000" w:themeColor="text1"/>
          <w:sz w:val="24"/>
        </w:rPr>
      </w:pPr>
    </w:p>
    <w:p w:rsidR="00C964FD" w:rsidRPr="00490FE8" w:rsidRDefault="00C964FD">
      <w:pPr>
        <w:jc w:val="left"/>
        <w:rPr>
          <w:rFonts w:ascii="仿宋_GB2312"/>
          <w:color w:val="000000" w:themeColor="text1"/>
          <w:sz w:val="24"/>
        </w:rPr>
      </w:pP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416"/>
        <w:gridCol w:w="1504"/>
        <w:gridCol w:w="2931"/>
        <w:gridCol w:w="2239"/>
      </w:tblGrid>
      <w:tr w:rsidR="001635D3" w:rsidRPr="00490FE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家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proofErr w:type="gramStart"/>
            <w:r w:rsidRPr="00490FE8">
              <w:rPr>
                <w:rFonts w:ascii="仿宋_GB2312" w:hint="eastAsia"/>
                <w:color w:val="000000" w:themeColor="text1"/>
                <w:sz w:val="24"/>
              </w:rPr>
              <w:t>庭成</w:t>
            </w:r>
            <w:proofErr w:type="gramEnd"/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员及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主要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社会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1635D3" w:rsidRPr="00490FE8" w:rsidRDefault="00B56C84">
            <w:pPr>
              <w:spacing w:line="440" w:lineRule="exact"/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姓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1635D3" w:rsidRPr="00490FE8" w:rsidRDefault="00B56C84">
            <w:pPr>
              <w:spacing w:line="440" w:lineRule="exact"/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1635D3" w:rsidRPr="00490FE8" w:rsidRDefault="00B56C84">
            <w:pPr>
              <w:spacing w:line="440" w:lineRule="exact"/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1635D3" w:rsidRPr="00490FE8" w:rsidRDefault="00B56C84">
            <w:pPr>
              <w:spacing w:line="440" w:lineRule="exact"/>
              <w:jc w:val="center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户籍所在地</w:t>
            </w:r>
          </w:p>
        </w:tc>
      </w:tr>
      <w:tr w:rsidR="001635D3" w:rsidRPr="00490FE8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1635D3" w:rsidRPr="00490FE8" w:rsidRDefault="001635D3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416" w:type="dxa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1504" w:type="dxa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2931" w:type="dxa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2239" w:type="dxa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trHeight w:val="2089"/>
        </w:trPr>
        <w:tc>
          <w:tcPr>
            <w:tcW w:w="948" w:type="dxa"/>
            <w:vAlign w:val="center"/>
          </w:tcPr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有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proofErr w:type="gramStart"/>
            <w:r w:rsidRPr="00490FE8">
              <w:rPr>
                <w:rFonts w:ascii="仿宋_GB2312" w:hint="eastAsia"/>
                <w:color w:val="000000" w:themeColor="text1"/>
                <w:sz w:val="24"/>
              </w:rPr>
              <w:t>何特</w:t>
            </w:r>
            <w:proofErr w:type="gramEnd"/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长及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突出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trHeight w:val="1558"/>
        </w:trPr>
        <w:tc>
          <w:tcPr>
            <w:tcW w:w="948" w:type="dxa"/>
            <w:vAlign w:val="center"/>
          </w:tcPr>
          <w:p w:rsidR="001635D3" w:rsidRPr="00490FE8" w:rsidRDefault="001635D3">
            <w:pPr>
              <w:spacing w:line="30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奖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proofErr w:type="gramStart"/>
            <w:r w:rsidRPr="00490FE8">
              <w:rPr>
                <w:rFonts w:ascii="仿宋_GB2312" w:hint="eastAsia"/>
                <w:color w:val="000000" w:themeColor="text1"/>
                <w:sz w:val="24"/>
              </w:rPr>
              <w:t>惩</w:t>
            </w:r>
            <w:proofErr w:type="gramEnd"/>
          </w:p>
          <w:p w:rsidR="001635D3" w:rsidRPr="00490FE8" w:rsidRDefault="001635D3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情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proofErr w:type="gramStart"/>
            <w:r w:rsidRPr="00490FE8">
              <w:rPr>
                <w:rFonts w:ascii="仿宋_GB2312" w:hint="eastAsia"/>
                <w:color w:val="000000" w:themeColor="text1"/>
                <w:sz w:val="24"/>
              </w:rPr>
              <w:t>况</w:t>
            </w:r>
            <w:proofErr w:type="gramEnd"/>
          </w:p>
          <w:p w:rsidR="001635D3" w:rsidRPr="00490FE8" w:rsidRDefault="001635D3">
            <w:pPr>
              <w:spacing w:line="30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  <w:tc>
          <w:tcPr>
            <w:tcW w:w="8090" w:type="dxa"/>
            <w:gridSpan w:val="4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</w:tc>
      </w:tr>
      <w:tr w:rsidR="001635D3" w:rsidRPr="00490FE8">
        <w:trPr>
          <w:trHeight w:val="2704"/>
        </w:trPr>
        <w:tc>
          <w:tcPr>
            <w:tcW w:w="948" w:type="dxa"/>
            <w:vAlign w:val="center"/>
          </w:tcPr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审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核</w:t>
            </w:r>
          </w:p>
          <w:p w:rsidR="001635D3" w:rsidRPr="00490FE8" w:rsidRDefault="001635D3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意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1635D3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B56C84">
            <w:pPr>
              <w:spacing w:line="440" w:lineRule="exact"/>
              <w:jc w:val="lef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审核人：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                        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审核日期：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年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月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日</w:t>
            </w:r>
          </w:p>
        </w:tc>
      </w:tr>
      <w:tr w:rsidR="001635D3" w:rsidRPr="00490FE8">
        <w:trPr>
          <w:trHeight w:val="1935"/>
        </w:trPr>
        <w:tc>
          <w:tcPr>
            <w:tcW w:w="948" w:type="dxa"/>
            <w:vAlign w:val="center"/>
          </w:tcPr>
          <w:p w:rsidR="001635D3" w:rsidRPr="00490FE8" w:rsidRDefault="00B56C84">
            <w:pPr>
              <w:spacing w:line="300" w:lineRule="exac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备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 xml:space="preserve">  </w:t>
            </w:r>
            <w:r w:rsidRPr="00490FE8">
              <w:rPr>
                <w:rFonts w:ascii="仿宋_GB2312" w:hint="eastAsia"/>
                <w:color w:val="000000" w:themeColor="text1"/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:rsidR="001635D3" w:rsidRDefault="00B56C84">
            <w:pPr>
              <w:spacing w:line="440" w:lineRule="exact"/>
              <w:ind w:firstLineChars="200" w:firstLine="480"/>
              <w:jc w:val="lef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本人申明：本表填写的内容及随表上交的个人学历、资历、业绩等复印件真实有效，否则，责任自负。</w:t>
            </w:r>
          </w:p>
          <w:p w:rsidR="004627BB" w:rsidRPr="00490FE8" w:rsidRDefault="004627BB">
            <w:pPr>
              <w:spacing w:line="440" w:lineRule="exact"/>
              <w:ind w:firstLineChars="200" w:firstLine="480"/>
              <w:jc w:val="left"/>
              <w:rPr>
                <w:rFonts w:ascii="仿宋_GB2312"/>
                <w:color w:val="000000" w:themeColor="text1"/>
                <w:sz w:val="24"/>
              </w:rPr>
            </w:pPr>
          </w:p>
          <w:p w:rsidR="001635D3" w:rsidRPr="00490FE8" w:rsidRDefault="00B56C84">
            <w:pPr>
              <w:spacing w:line="440" w:lineRule="exact"/>
              <w:ind w:firstLineChars="1950" w:firstLine="4680"/>
              <w:jc w:val="left"/>
              <w:rPr>
                <w:rFonts w:ascii="仿宋_GB2312"/>
                <w:color w:val="000000" w:themeColor="text1"/>
                <w:sz w:val="24"/>
              </w:rPr>
            </w:pPr>
            <w:r w:rsidRPr="00490FE8">
              <w:rPr>
                <w:rFonts w:ascii="仿宋_GB2312" w:hint="eastAsia"/>
                <w:color w:val="000000" w:themeColor="text1"/>
                <w:sz w:val="24"/>
              </w:rPr>
              <w:t>申明人签名：</w:t>
            </w:r>
          </w:p>
        </w:tc>
      </w:tr>
    </w:tbl>
    <w:p w:rsidR="001635D3" w:rsidRPr="00490FE8" w:rsidRDefault="00B56C84" w:rsidP="00F825E8">
      <w:pPr>
        <w:spacing w:line="400" w:lineRule="exact"/>
        <w:jc w:val="left"/>
        <w:rPr>
          <w:rFonts w:ascii="黑体" w:eastAsia="黑体"/>
          <w:color w:val="000000" w:themeColor="text1"/>
          <w:sz w:val="44"/>
          <w:szCs w:val="44"/>
        </w:rPr>
      </w:pPr>
      <w:r w:rsidRPr="00490FE8">
        <w:rPr>
          <w:rFonts w:ascii="仿宋_GB2312" w:hAnsi="仿宋" w:hint="eastAsia"/>
          <w:color w:val="000000" w:themeColor="text1"/>
          <w:sz w:val="24"/>
        </w:rPr>
        <w:t>说明：</w:t>
      </w:r>
      <w:r w:rsidRPr="00490FE8">
        <w:rPr>
          <w:rFonts w:ascii="仿宋_GB2312" w:hAnsi="仿宋" w:hint="eastAsia"/>
          <w:color w:val="000000" w:themeColor="text1"/>
          <w:sz w:val="24"/>
        </w:rPr>
        <w:t>1</w:t>
      </w:r>
      <w:r w:rsidR="00C964FD" w:rsidRPr="00490FE8">
        <w:rPr>
          <w:rFonts w:ascii="仿宋_GB2312" w:hAnsi="仿宋" w:hint="eastAsia"/>
          <w:color w:val="000000" w:themeColor="text1"/>
          <w:sz w:val="24"/>
        </w:rPr>
        <w:t>.</w:t>
      </w:r>
      <w:r w:rsidRPr="00490FE8">
        <w:rPr>
          <w:rFonts w:ascii="仿宋_GB2312" w:hAnsi="仿宋" w:hint="eastAsia"/>
          <w:color w:val="000000" w:themeColor="text1"/>
          <w:sz w:val="24"/>
        </w:rPr>
        <w:t>此表用蓝黑色钢笔填写，字迹要清楚；</w:t>
      </w:r>
      <w:r w:rsidRPr="00490FE8">
        <w:rPr>
          <w:rFonts w:ascii="仿宋_GB2312" w:hAnsi="仿宋" w:hint="eastAsia"/>
          <w:color w:val="000000" w:themeColor="text1"/>
          <w:sz w:val="24"/>
        </w:rPr>
        <w:t>2</w:t>
      </w:r>
      <w:r w:rsidR="00C964FD" w:rsidRPr="00490FE8">
        <w:rPr>
          <w:rFonts w:ascii="仿宋_GB2312" w:hAnsi="仿宋" w:hint="eastAsia"/>
          <w:color w:val="000000" w:themeColor="text1"/>
          <w:sz w:val="24"/>
        </w:rPr>
        <w:t>.</w:t>
      </w:r>
      <w:r w:rsidRPr="00490FE8">
        <w:rPr>
          <w:rFonts w:ascii="仿宋_GB2312" w:hAnsi="仿宋" w:hint="eastAsia"/>
          <w:color w:val="000000" w:themeColor="text1"/>
          <w:sz w:val="24"/>
        </w:rPr>
        <w:t>本报名表需双面打印。</w:t>
      </w:r>
    </w:p>
    <w:p w:rsidR="001635D3" w:rsidRPr="00490FE8" w:rsidRDefault="001635D3">
      <w:pPr>
        <w:rPr>
          <w:rFonts w:ascii="黑体" w:eastAsia="黑体"/>
          <w:color w:val="000000" w:themeColor="text1"/>
          <w:sz w:val="44"/>
          <w:szCs w:val="44"/>
        </w:rPr>
      </w:pPr>
      <w:bookmarkStart w:id="0" w:name="_GoBack"/>
      <w:bookmarkEnd w:id="0"/>
    </w:p>
    <w:sectPr w:rsidR="001635D3" w:rsidRPr="00490FE8" w:rsidSect="00163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7A7" w:rsidRDefault="008917A7" w:rsidP="00E64951">
      <w:r>
        <w:separator/>
      </w:r>
    </w:p>
  </w:endnote>
  <w:endnote w:type="continuationSeparator" w:id="0">
    <w:p w:rsidR="008917A7" w:rsidRDefault="008917A7" w:rsidP="00E6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7A7" w:rsidRDefault="008917A7" w:rsidP="00E64951">
      <w:r>
        <w:separator/>
      </w:r>
    </w:p>
  </w:footnote>
  <w:footnote w:type="continuationSeparator" w:id="0">
    <w:p w:rsidR="008917A7" w:rsidRDefault="008917A7" w:rsidP="00E649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A4620F"/>
    <w:multiLevelType w:val="singleLevel"/>
    <w:tmpl w:val="CBA46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00B06F6"/>
    <w:rsid w:val="00010588"/>
    <w:rsid w:val="00024A00"/>
    <w:rsid w:val="000A143F"/>
    <w:rsid w:val="000B4D6C"/>
    <w:rsid w:val="000C307C"/>
    <w:rsid w:val="001538CF"/>
    <w:rsid w:val="001635D3"/>
    <w:rsid w:val="001A2C8B"/>
    <w:rsid w:val="001C33B8"/>
    <w:rsid w:val="001E15C9"/>
    <w:rsid w:val="00234E86"/>
    <w:rsid w:val="002557CD"/>
    <w:rsid w:val="0026274E"/>
    <w:rsid w:val="002C036A"/>
    <w:rsid w:val="00305131"/>
    <w:rsid w:val="003112F3"/>
    <w:rsid w:val="00343B4D"/>
    <w:rsid w:val="003B0066"/>
    <w:rsid w:val="00424D11"/>
    <w:rsid w:val="004627BB"/>
    <w:rsid w:val="00477E48"/>
    <w:rsid w:val="00490FE8"/>
    <w:rsid w:val="004C6475"/>
    <w:rsid w:val="004E0B03"/>
    <w:rsid w:val="004E757C"/>
    <w:rsid w:val="005203BF"/>
    <w:rsid w:val="00547327"/>
    <w:rsid w:val="005B3A1B"/>
    <w:rsid w:val="005E272B"/>
    <w:rsid w:val="005F35E6"/>
    <w:rsid w:val="005F5A1E"/>
    <w:rsid w:val="006B040D"/>
    <w:rsid w:val="006F7697"/>
    <w:rsid w:val="00700B58"/>
    <w:rsid w:val="00776AAB"/>
    <w:rsid w:val="007A0B84"/>
    <w:rsid w:val="007C29C8"/>
    <w:rsid w:val="00820665"/>
    <w:rsid w:val="00870B76"/>
    <w:rsid w:val="008917A7"/>
    <w:rsid w:val="008F628B"/>
    <w:rsid w:val="009063D8"/>
    <w:rsid w:val="009155A0"/>
    <w:rsid w:val="00926E06"/>
    <w:rsid w:val="009373EA"/>
    <w:rsid w:val="00951452"/>
    <w:rsid w:val="009F6C2E"/>
    <w:rsid w:val="00A251DF"/>
    <w:rsid w:val="00A45FB6"/>
    <w:rsid w:val="00A525B8"/>
    <w:rsid w:val="00A97A4A"/>
    <w:rsid w:val="00AA0615"/>
    <w:rsid w:val="00AB04E1"/>
    <w:rsid w:val="00AB26C7"/>
    <w:rsid w:val="00AE4A88"/>
    <w:rsid w:val="00B56C84"/>
    <w:rsid w:val="00BA0F3C"/>
    <w:rsid w:val="00C041A5"/>
    <w:rsid w:val="00C62274"/>
    <w:rsid w:val="00C964FD"/>
    <w:rsid w:val="00CA19BD"/>
    <w:rsid w:val="00CB6E1B"/>
    <w:rsid w:val="00CC542F"/>
    <w:rsid w:val="00CE0C82"/>
    <w:rsid w:val="00CF7695"/>
    <w:rsid w:val="00D24202"/>
    <w:rsid w:val="00DA796A"/>
    <w:rsid w:val="00DC2C75"/>
    <w:rsid w:val="00E62D95"/>
    <w:rsid w:val="00E64951"/>
    <w:rsid w:val="00E81652"/>
    <w:rsid w:val="00E93E76"/>
    <w:rsid w:val="00EB2B66"/>
    <w:rsid w:val="00EF127F"/>
    <w:rsid w:val="00F43EF6"/>
    <w:rsid w:val="00F825E8"/>
    <w:rsid w:val="00FE674D"/>
    <w:rsid w:val="08F27E5F"/>
    <w:rsid w:val="31F64A77"/>
    <w:rsid w:val="500B06F6"/>
    <w:rsid w:val="53BD0D28"/>
    <w:rsid w:val="54A01207"/>
    <w:rsid w:val="65850EA8"/>
    <w:rsid w:val="6D535020"/>
    <w:rsid w:val="768D64BB"/>
    <w:rsid w:val="7AC8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35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4951"/>
    <w:rPr>
      <w:kern w:val="2"/>
      <w:sz w:val="18"/>
      <w:szCs w:val="18"/>
    </w:rPr>
  </w:style>
  <w:style w:type="paragraph" w:styleId="a4">
    <w:name w:val="footer"/>
    <w:basedOn w:val="a"/>
    <w:link w:val="Char0"/>
    <w:rsid w:val="00E6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4951"/>
    <w:rPr>
      <w:kern w:val="2"/>
      <w:sz w:val="18"/>
      <w:szCs w:val="18"/>
    </w:rPr>
  </w:style>
  <w:style w:type="paragraph" w:styleId="a5">
    <w:name w:val="Balloon Text"/>
    <w:basedOn w:val="a"/>
    <w:link w:val="Char1"/>
    <w:rsid w:val="005B3A1B"/>
    <w:rPr>
      <w:sz w:val="18"/>
      <w:szCs w:val="18"/>
    </w:rPr>
  </w:style>
  <w:style w:type="character" w:customStyle="1" w:styleId="Char1">
    <w:name w:val="批注框文本 Char"/>
    <w:basedOn w:val="a0"/>
    <w:link w:val="a5"/>
    <w:rsid w:val="005B3A1B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155A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80</TotalTime>
  <Pages>2</Pages>
  <Words>88</Words>
  <Characters>505</Characters>
  <Application>Microsoft Office Word</Application>
  <DocSecurity>0</DocSecurity>
  <Lines>4</Lines>
  <Paragraphs>1</Paragraphs>
  <ScaleCrop>false</ScaleCrop>
  <Company>Chinese ORG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ampB1404466954</dc:creator>
  <cp:lastModifiedBy>Lenovo</cp:lastModifiedBy>
  <cp:revision>49</cp:revision>
  <cp:lastPrinted>2018-04-11T07:55:00Z</cp:lastPrinted>
  <dcterms:created xsi:type="dcterms:W3CDTF">2018-04-11T01:08:00Z</dcterms:created>
  <dcterms:modified xsi:type="dcterms:W3CDTF">2019-01-10T08:49:00Z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