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2FD" w:rsidRDefault="000842FD">
      <w:pPr>
        <w:widowControl/>
        <w:spacing w:line="560" w:lineRule="exact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  <w:t>2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：</w:t>
      </w:r>
    </w:p>
    <w:p w:rsidR="000842FD" w:rsidRDefault="000842FD">
      <w:pPr>
        <w:widowControl/>
        <w:wordWrap w:val="0"/>
        <w:spacing w:line="56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32"/>
          <w:szCs w:val="32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32"/>
          <w:szCs w:val="32"/>
        </w:rPr>
        <w:t>宜宾市翠屏区</w:t>
      </w:r>
      <w:r>
        <w:rPr>
          <w:rFonts w:ascii="方正小标宋简体" w:eastAsia="方正小标宋简体" w:hAnsi="宋体" w:cs="方正小标宋简体"/>
          <w:color w:val="000000"/>
          <w:kern w:val="0"/>
          <w:sz w:val="32"/>
          <w:szCs w:val="32"/>
        </w:rPr>
        <w:t>2019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32"/>
          <w:szCs w:val="32"/>
        </w:rPr>
        <w:t>年面向全国引进在编在职优秀教师报名登记表</w:t>
      </w:r>
    </w:p>
    <w:tbl>
      <w:tblPr>
        <w:tblW w:w="9215" w:type="dxa"/>
        <w:tblInd w:w="-106" w:type="dxa"/>
        <w:tblLayout w:type="fixed"/>
        <w:tblLook w:val="00A0"/>
      </w:tblPr>
      <w:tblGrid>
        <w:gridCol w:w="1985"/>
        <w:gridCol w:w="655"/>
        <w:gridCol w:w="621"/>
        <w:gridCol w:w="796"/>
        <w:gridCol w:w="480"/>
        <w:gridCol w:w="142"/>
        <w:gridCol w:w="708"/>
        <w:gridCol w:w="70"/>
        <w:gridCol w:w="866"/>
        <w:gridCol w:w="57"/>
        <w:gridCol w:w="376"/>
        <w:gridCol w:w="616"/>
        <w:gridCol w:w="110"/>
        <w:gridCol w:w="315"/>
        <w:gridCol w:w="1418"/>
      </w:tblGrid>
      <w:tr w:rsidR="000842FD">
        <w:trPr>
          <w:trHeight w:val="67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性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别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民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族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贴照片</w:t>
            </w:r>
          </w:p>
        </w:tc>
      </w:tr>
      <w:tr w:rsidR="000842FD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出生年月日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842FD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学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842FD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402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ind w:left="72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4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842FD">
        <w:trPr>
          <w:trHeight w:val="600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842FD">
        <w:trPr>
          <w:trHeight w:val="882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档案身份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842FD">
        <w:trPr>
          <w:trHeight w:val="834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现工作岗位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842FD">
        <w:trPr>
          <w:trHeight w:val="978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教师资格证类型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842FD">
        <w:trPr>
          <w:trHeight w:val="1133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配偶姓名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配偶工作单位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842FD">
        <w:trPr>
          <w:trHeight w:val="979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spacing w:val="-2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spacing w:val="-20"/>
                <w:kern w:val="0"/>
                <w:sz w:val="24"/>
                <w:szCs w:val="24"/>
              </w:rPr>
              <w:t>正式聘（录）用时间</w:t>
            </w:r>
          </w:p>
        </w:tc>
        <w:tc>
          <w:tcPr>
            <w:tcW w:w="347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2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本人联系电话</w:t>
            </w:r>
          </w:p>
        </w:tc>
        <w:tc>
          <w:tcPr>
            <w:tcW w:w="1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842FD">
        <w:trPr>
          <w:trHeight w:val="1121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报考单位</w:t>
            </w:r>
          </w:p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  <w:tc>
          <w:tcPr>
            <w:tcW w:w="14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名称</w:t>
            </w:r>
          </w:p>
        </w:tc>
        <w:tc>
          <w:tcPr>
            <w:tcW w:w="164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7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报考岗位</w:t>
            </w:r>
          </w:p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代码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842FD">
        <w:trPr>
          <w:trHeight w:val="1224"/>
        </w:trPr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cs="宋体" w:hint="eastAsia"/>
                <w:color w:val="000000"/>
                <w:kern w:val="0"/>
                <w:sz w:val="24"/>
                <w:szCs w:val="24"/>
              </w:rPr>
              <w:t>符合引进的条件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0842FD">
        <w:trPr>
          <w:trHeight w:val="4104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个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人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简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历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0842FD">
        <w:trPr>
          <w:trHeight w:val="3405"/>
        </w:trPr>
        <w:tc>
          <w:tcPr>
            <w:tcW w:w="198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宋体" w:hint="eastAsia"/>
                <w:color w:val="000000"/>
                <w:kern w:val="0"/>
                <w:sz w:val="24"/>
                <w:szCs w:val="24"/>
              </w:rPr>
              <w:t>报考人承诺</w:t>
            </w:r>
          </w:p>
        </w:tc>
        <w:tc>
          <w:tcPr>
            <w:tcW w:w="7230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842FD" w:rsidRDefault="000842FD">
            <w:pPr>
              <w:widowControl/>
              <w:spacing w:line="500" w:lineRule="exact"/>
              <w:ind w:firstLine="510"/>
              <w:jc w:val="left"/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我已仔细阅读本次引进公告，理解其内容，本人郑重承诺：</w:t>
            </w:r>
            <w:r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>
              <w:rPr>
                <w:rFonts w:ascii="仿宋_GB2312" w:hAnsi="宋体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报名时我所填写的基本信息真实可靠，所提供的证书、证件、证明等报名材料真实有效。</w:t>
            </w:r>
            <w:r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>
              <w:rPr>
                <w:rFonts w:ascii="仿宋_GB2312" w:hAnsi="宋体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考试时凭本人准考证和正式有效居民身份证原件参加考试考核，自觉遵守考场纪律和考试准则，服从考务工作人员和监考人员安排。</w:t>
            </w:r>
          </w:p>
          <w:p w:rsidR="000842FD" w:rsidRDefault="000842FD">
            <w:pPr>
              <w:widowControl/>
              <w:spacing w:line="500" w:lineRule="exact"/>
              <w:ind w:firstLine="510"/>
              <w:jc w:val="left"/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本人报名之日属于事业单位在编在职教师，同时保证在规定时间内完清档案等相关手续。</w:t>
            </w:r>
            <w:r>
              <w:rPr>
                <w:rFonts w:ascii="仿宋_GB2312" w:hAnsi="宋体" w:cs="Times New Roman"/>
                <w:color w:val="000000"/>
                <w:kern w:val="0"/>
                <w:sz w:val="26"/>
                <w:szCs w:val="26"/>
              </w:rPr>
              <w:br/>
            </w:r>
            <w:r>
              <w:rPr>
                <w:rFonts w:ascii="仿宋_GB2312" w:hAnsi="宋体" w:cs="仿宋_GB2312"/>
                <w:color w:val="000000"/>
                <w:kern w:val="0"/>
                <w:sz w:val="26"/>
                <w:szCs w:val="26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6"/>
                <w:szCs w:val="26"/>
              </w:rPr>
              <w:t>以上承诺本人将严格遵守，如有违反，本人愿意承担一切后果，并自愿接受有关部门处理。</w:t>
            </w:r>
          </w:p>
        </w:tc>
      </w:tr>
      <w:tr w:rsidR="000842FD">
        <w:trPr>
          <w:trHeight w:val="827"/>
        </w:trPr>
        <w:tc>
          <w:tcPr>
            <w:tcW w:w="198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07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本人签名：</w:t>
            </w:r>
          </w:p>
        </w:tc>
        <w:tc>
          <w:tcPr>
            <w:tcW w:w="269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45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0842FD">
        <w:trPr>
          <w:trHeight w:val="771"/>
        </w:trPr>
        <w:tc>
          <w:tcPr>
            <w:tcW w:w="921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以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下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内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容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由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工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作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人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员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填</w:t>
            </w:r>
            <w:r>
              <w:rPr>
                <w:rFonts w:ascii="仿宋_GB2312" w:hAnsi="宋体" w:cs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hAnsi="宋体" w:cs="宋体" w:hint="eastAsia"/>
                <w:color w:val="000000"/>
                <w:kern w:val="0"/>
                <w:sz w:val="28"/>
                <w:szCs w:val="28"/>
              </w:rPr>
              <w:t>写</w:t>
            </w:r>
          </w:p>
        </w:tc>
      </w:tr>
      <w:tr w:rsidR="000842FD">
        <w:trPr>
          <w:trHeight w:val="876"/>
        </w:trPr>
        <w:tc>
          <w:tcPr>
            <w:tcW w:w="264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审查意见</w:t>
            </w:r>
          </w:p>
        </w:tc>
        <w:tc>
          <w:tcPr>
            <w:tcW w:w="657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同</w:t>
            </w:r>
            <w:r>
              <w:rPr>
                <w:rFonts w:ascii="仿宋_GB2312" w:hAnsi="宋体" w:cs="仿宋_GB2312"/>
                <w:b/>
                <w:bCs/>
                <w:color w:val="000000"/>
                <w:kern w:val="0"/>
                <w:sz w:val="44"/>
                <w:szCs w:val="44"/>
              </w:rPr>
              <w:t xml:space="preserve">  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意</w:t>
            </w:r>
            <w:r>
              <w:rPr>
                <w:rFonts w:ascii="仿宋_GB2312" w:hAnsi="宋体" w:cs="仿宋_GB2312"/>
                <w:b/>
                <w:bCs/>
                <w:color w:val="000000"/>
                <w:kern w:val="0"/>
                <w:sz w:val="44"/>
                <w:szCs w:val="44"/>
              </w:rPr>
              <w:t xml:space="preserve">  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报</w:t>
            </w:r>
            <w:r>
              <w:rPr>
                <w:rFonts w:ascii="仿宋_GB2312" w:hAnsi="宋体" w:cs="仿宋_GB2312"/>
                <w:b/>
                <w:bCs/>
                <w:color w:val="000000"/>
                <w:kern w:val="0"/>
                <w:sz w:val="44"/>
                <w:szCs w:val="44"/>
              </w:rPr>
              <w:t xml:space="preserve">  </w:t>
            </w:r>
            <w:r>
              <w:rPr>
                <w:rFonts w:ascii="仿宋_GB2312" w:hAnsi="宋体" w:cs="宋体" w:hint="eastAsia"/>
                <w:b/>
                <w:bCs/>
                <w:color w:val="000000"/>
                <w:kern w:val="0"/>
                <w:sz w:val="44"/>
                <w:szCs w:val="44"/>
              </w:rPr>
              <w:t>考</w:t>
            </w:r>
          </w:p>
        </w:tc>
      </w:tr>
      <w:tr w:rsidR="000842FD">
        <w:trPr>
          <w:trHeight w:val="684"/>
        </w:trPr>
        <w:tc>
          <w:tcPr>
            <w:tcW w:w="2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42FD" w:rsidRDefault="000842FD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资格初审人签字：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0842FD">
        <w:trPr>
          <w:trHeight w:val="708"/>
        </w:trPr>
        <w:tc>
          <w:tcPr>
            <w:tcW w:w="26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0842FD" w:rsidRDefault="000842FD">
            <w:pPr>
              <w:widowControl/>
              <w:jc w:val="left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8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资格终审人签字：</w:t>
            </w:r>
          </w:p>
        </w:tc>
        <w:tc>
          <w:tcPr>
            <w:tcW w:w="19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2FD" w:rsidRDefault="000842FD">
            <w:pPr>
              <w:widowControl/>
              <w:spacing w:line="360" w:lineRule="atLeast"/>
              <w:jc w:val="center"/>
              <w:rPr>
                <w:rFonts w:ascii="仿宋_GB2312" w:hAnsi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宋体" w:cs="仿宋_GB2312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仿宋_GB2312" w:hAnsi="宋体" w:cs="宋体" w:hint="eastAsia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:rsidR="000842FD" w:rsidRDefault="000842FD">
      <w:pPr>
        <w:rPr>
          <w:rFonts w:cs="Times New Roman"/>
          <w:color w:val="000000"/>
        </w:rPr>
      </w:pPr>
    </w:p>
    <w:p w:rsidR="000842FD" w:rsidRDefault="000842FD">
      <w:pPr>
        <w:rPr>
          <w:rFonts w:cs="Times New Roman"/>
          <w:color w:val="000000"/>
        </w:rPr>
        <w:sectPr w:rsidR="000842FD">
          <w:headerReference w:type="default" r:id="rId6"/>
          <w:footerReference w:type="default" r:id="rId7"/>
          <w:pgSz w:w="11906" w:h="16838"/>
          <w:pgMar w:top="1440" w:right="1797" w:bottom="1440" w:left="1797" w:header="851" w:footer="992" w:gutter="0"/>
          <w:cols w:space="720"/>
          <w:docGrid w:linePitch="312"/>
        </w:sectPr>
      </w:pPr>
    </w:p>
    <w:p w:rsidR="000842FD" w:rsidRDefault="000842FD">
      <w:pPr>
        <w:widowControl/>
        <w:spacing w:line="560" w:lineRule="exact"/>
        <w:jc w:val="left"/>
        <w:rPr>
          <w:rFonts w:ascii="黑体" w:eastAsia="黑体" w:hAnsi="黑体" w:cs="Times New Roman"/>
          <w:b/>
          <w:bCs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附件</w:t>
      </w:r>
      <w:r>
        <w:rPr>
          <w:rFonts w:ascii="黑体" w:eastAsia="黑体" w:hAnsi="黑体" w:cs="黑体"/>
          <w:b/>
          <w:bCs/>
          <w:color w:val="000000"/>
          <w:kern w:val="0"/>
          <w:sz w:val="32"/>
          <w:szCs w:val="32"/>
        </w:rPr>
        <w:t>3</w:t>
      </w:r>
      <w:r>
        <w:rPr>
          <w:rFonts w:ascii="黑体" w:eastAsia="黑体" w:hAnsi="黑体" w:cs="黑体" w:hint="eastAsia"/>
          <w:b/>
          <w:bCs/>
          <w:color w:val="000000"/>
          <w:kern w:val="0"/>
          <w:sz w:val="32"/>
          <w:szCs w:val="32"/>
        </w:rPr>
        <w:t>：</w:t>
      </w:r>
    </w:p>
    <w:p w:rsidR="000842FD" w:rsidRDefault="000842FD">
      <w:pPr>
        <w:widowControl/>
        <w:spacing w:line="56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/>
          <w:color w:val="000000"/>
          <w:w w:val="80"/>
          <w:kern w:val="0"/>
          <w:sz w:val="36"/>
          <w:szCs w:val="36"/>
        </w:rPr>
        <w:t xml:space="preserve">  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宜宾市翠屏区</w:t>
      </w:r>
      <w:r>
        <w:rPr>
          <w:rFonts w:ascii="方正小标宋简体" w:eastAsia="方正小标宋简体" w:hAnsi="宋体" w:cs="方正小标宋简体"/>
          <w:color w:val="000000"/>
          <w:kern w:val="0"/>
          <w:sz w:val="36"/>
          <w:szCs w:val="36"/>
        </w:rPr>
        <w:t>2019</w:t>
      </w:r>
      <w:r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年面向全国引进在编在职优秀</w:t>
      </w:r>
    </w:p>
    <w:p w:rsidR="000842FD" w:rsidRDefault="000842FD">
      <w:pPr>
        <w:widowControl/>
        <w:spacing w:line="560" w:lineRule="exact"/>
        <w:jc w:val="center"/>
        <w:rPr>
          <w:rFonts w:ascii="方正小标宋简体" w:eastAsia="方正小标宋简体" w:hAnsi="宋体" w:cs="Times New Roman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36"/>
        </w:rPr>
        <w:t>教师同意报考证明</w:t>
      </w:r>
    </w:p>
    <w:p w:rsidR="000842FD" w:rsidRDefault="000842FD" w:rsidP="006D3194">
      <w:pPr>
        <w:widowControl/>
        <w:spacing w:line="560" w:lineRule="exact"/>
        <w:ind w:rightChars="-361" w:right="-758" w:firstLineChars="1300" w:firstLine="3313"/>
        <w:rPr>
          <w:rFonts w:ascii="方正小标宋简体" w:eastAsia="方正小标宋简体" w:hAnsi="宋体" w:cs="Times New Roman"/>
          <w:color w:val="000000"/>
          <w:w w:val="80"/>
          <w:kern w:val="0"/>
          <w:sz w:val="36"/>
          <w:szCs w:val="36"/>
        </w:rPr>
      </w:pPr>
      <w:r>
        <w:rPr>
          <w:rFonts w:ascii="方正小标宋简体" w:eastAsia="方正小标宋简体" w:hAnsi="宋体" w:cs="方正小标宋简体" w:hint="eastAsia"/>
          <w:b/>
          <w:bCs/>
          <w:color w:val="000000"/>
          <w:w w:val="90"/>
          <w:kern w:val="0"/>
          <w:sz w:val="28"/>
          <w:szCs w:val="28"/>
        </w:rPr>
        <w:t>（样本）</w:t>
      </w:r>
    </w:p>
    <w:p w:rsidR="000842FD" w:rsidRDefault="000842FD">
      <w:pPr>
        <w:widowControl/>
        <w:spacing w:line="560" w:lineRule="exact"/>
        <w:jc w:val="center"/>
        <w:rPr>
          <w:rFonts w:ascii="方正小标宋简体" w:eastAsia="方正小标宋简体" w:hAnsi="宋体" w:cs="Times New Roman"/>
          <w:color w:val="000000"/>
          <w:w w:val="80"/>
          <w:kern w:val="0"/>
          <w:sz w:val="36"/>
          <w:szCs w:val="36"/>
        </w:rPr>
      </w:pPr>
    </w:p>
    <w:p w:rsidR="000842FD" w:rsidRDefault="000842FD">
      <w:pPr>
        <w:pStyle w:val="NormalWeb"/>
        <w:ind w:firstLineChars="300" w:firstLine="960"/>
        <w:rPr>
          <w:rFonts w:ascii="仿宋_GB2312" w:eastAsia="仿宋_GB2312" w:hAnsi="仿宋_GB2312" w:cs="Times New Roman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兹有</w:t>
      </w:r>
      <w:r>
        <w:rPr>
          <w:rFonts w:ascii="仿宋_GB2312" w:eastAsia="仿宋_GB2312" w:hAnsi="仿宋_GB2312" w:cs="仿宋_GB2312"/>
          <w:color w:val="000000"/>
          <w:kern w:val="2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（单位名称）在编在职教师</w:t>
      </w:r>
      <w:r>
        <w:rPr>
          <w:rFonts w:ascii="仿宋_GB2312" w:eastAsia="仿宋_GB2312" w:hAnsi="仿宋_GB2312" w:cs="仿宋_GB2312"/>
          <w:color w:val="000000"/>
          <w:kern w:val="2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（姓名），性别</w:t>
      </w:r>
      <w:r>
        <w:rPr>
          <w:rFonts w:ascii="仿宋_GB2312" w:eastAsia="仿宋_GB2312" w:hAnsi="仿宋_GB2312" w:cs="仿宋_GB2312"/>
          <w:color w:val="000000"/>
          <w:kern w:val="2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，身份证号码：</w:t>
      </w:r>
      <w:r>
        <w:rPr>
          <w:rFonts w:ascii="仿宋_GB2312" w:eastAsia="仿宋_GB2312" w:hAnsi="仿宋_GB2312" w:cs="仿宋_GB2312"/>
          <w:color w:val="000000"/>
          <w:kern w:val="2"/>
          <w:sz w:val="32"/>
          <w:szCs w:val="32"/>
          <w:u w:val="single"/>
        </w:rPr>
        <w:t xml:space="preserve">               </w:t>
      </w: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，现同意其参加宜宾市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翠屏区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年面向全国引进在编在职优秀教师</w:t>
      </w: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考试。</w:t>
      </w:r>
    </w:p>
    <w:p w:rsidR="000842FD" w:rsidRDefault="000842FD">
      <w:pPr>
        <w:pStyle w:val="NormalWeb"/>
        <w:ind w:firstLineChars="300" w:firstLine="960"/>
        <w:rPr>
          <w:rFonts w:cs="Times New Roman"/>
          <w:color w:val="000000"/>
          <w:kern w:val="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特此证明</w:t>
      </w:r>
    </w:p>
    <w:p w:rsidR="000842FD" w:rsidRDefault="000842FD">
      <w:pPr>
        <w:spacing w:line="596" w:lineRule="exact"/>
        <w:jc w:val="center"/>
        <w:rPr>
          <w:rFonts w:ascii="仿宋_GB2312" w:eastAsia="仿宋_GB2312" w:hAnsi="仿宋_GB2312" w:cs="仿宋_GB2312"/>
          <w:color w:val="000000"/>
          <w:sz w:val="32"/>
          <w:szCs w:val="32"/>
        </w:rPr>
      </w:pPr>
      <w:r>
        <w:rPr>
          <w:color w:val="000000"/>
          <w:sz w:val="28"/>
          <w:szCs w:val="28"/>
        </w:rPr>
        <w:t xml:space="preserve">              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                           </w:t>
      </w:r>
    </w:p>
    <w:p w:rsidR="000842FD" w:rsidRDefault="000842FD">
      <w:pPr>
        <w:spacing w:line="596" w:lineRule="exact"/>
        <w:jc w:val="center"/>
        <w:rPr>
          <w:rFonts w:ascii="仿宋_GB2312" w:eastAsia="仿宋_GB2312" w:hAnsi="仿宋_GB2312" w:cs="Times New Roman"/>
          <w:color w:val="00000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  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盖章</w:t>
      </w:r>
    </w:p>
    <w:p w:rsidR="000842FD" w:rsidRDefault="000842FD">
      <w:pPr>
        <w:widowControl/>
        <w:spacing w:line="400" w:lineRule="exact"/>
        <w:ind w:firstLineChars="850" w:firstLine="2720"/>
        <w:jc w:val="left"/>
        <w:rPr>
          <w:rFonts w:ascii="黑体" w:eastAsia="黑体" w:hAnsi="黑体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          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_GB2312" w:cs="仿宋_GB2312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日</w:t>
      </w:r>
    </w:p>
    <w:sectPr w:rsidR="000842FD" w:rsidSect="00F66E11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42FD" w:rsidRDefault="000842FD" w:rsidP="00F66E11">
      <w:r>
        <w:separator/>
      </w:r>
    </w:p>
  </w:endnote>
  <w:endnote w:type="continuationSeparator" w:id="0">
    <w:p w:rsidR="000842FD" w:rsidRDefault="000842FD" w:rsidP="00F66E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2FD" w:rsidRDefault="000842FD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  <w:rFonts w:cs="Calibri"/>
      </w:rPr>
      <w:fldChar w:fldCharType="begin"/>
    </w:r>
    <w:r>
      <w:rPr>
        <w:rStyle w:val="PageNumber"/>
        <w:rFonts w:cs="Calibri"/>
      </w:rPr>
      <w:instrText xml:space="preserve">PAGE  </w:instrText>
    </w:r>
    <w:r>
      <w:rPr>
        <w:rStyle w:val="PageNumber"/>
        <w:rFonts w:cs="Calibri"/>
      </w:rPr>
      <w:fldChar w:fldCharType="separate"/>
    </w:r>
    <w:r>
      <w:rPr>
        <w:rStyle w:val="PageNumber"/>
        <w:rFonts w:cs="Calibri"/>
        <w:noProof/>
      </w:rPr>
      <w:t>3</w:t>
    </w:r>
    <w:r>
      <w:rPr>
        <w:rStyle w:val="PageNumber"/>
        <w:rFonts w:cs="Calibri"/>
      </w:rPr>
      <w:fldChar w:fldCharType="end"/>
    </w:r>
  </w:p>
  <w:p w:rsidR="000842FD" w:rsidRDefault="000842FD">
    <w:pPr>
      <w:pStyle w:val="Footer"/>
      <w:ind w:right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42FD" w:rsidRDefault="000842FD" w:rsidP="00F66E11">
      <w:r>
        <w:separator/>
      </w:r>
    </w:p>
  </w:footnote>
  <w:footnote w:type="continuationSeparator" w:id="0">
    <w:p w:rsidR="000842FD" w:rsidRDefault="000842FD" w:rsidP="00F66E1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42FD" w:rsidRDefault="000842FD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60F89"/>
    <w:rsid w:val="00002052"/>
    <w:rsid w:val="00070A4A"/>
    <w:rsid w:val="00075FEF"/>
    <w:rsid w:val="000842FD"/>
    <w:rsid w:val="00087968"/>
    <w:rsid w:val="0009406A"/>
    <w:rsid w:val="00161818"/>
    <w:rsid w:val="001F3C83"/>
    <w:rsid w:val="00287723"/>
    <w:rsid w:val="00296A22"/>
    <w:rsid w:val="002A2920"/>
    <w:rsid w:val="00302DA5"/>
    <w:rsid w:val="00316AB4"/>
    <w:rsid w:val="00322DFE"/>
    <w:rsid w:val="00331C2C"/>
    <w:rsid w:val="00397CD0"/>
    <w:rsid w:val="003A278C"/>
    <w:rsid w:val="003B3784"/>
    <w:rsid w:val="003D16BF"/>
    <w:rsid w:val="00403735"/>
    <w:rsid w:val="00406E8E"/>
    <w:rsid w:val="0041484F"/>
    <w:rsid w:val="00420DC1"/>
    <w:rsid w:val="004248EF"/>
    <w:rsid w:val="00443EC4"/>
    <w:rsid w:val="00445483"/>
    <w:rsid w:val="00460F45"/>
    <w:rsid w:val="00495D0C"/>
    <w:rsid w:val="004F0089"/>
    <w:rsid w:val="00541011"/>
    <w:rsid w:val="005626D3"/>
    <w:rsid w:val="005976FC"/>
    <w:rsid w:val="005A4B8B"/>
    <w:rsid w:val="005C6819"/>
    <w:rsid w:val="005E05A4"/>
    <w:rsid w:val="00621A13"/>
    <w:rsid w:val="00623D31"/>
    <w:rsid w:val="00624C95"/>
    <w:rsid w:val="00640BE0"/>
    <w:rsid w:val="00674D94"/>
    <w:rsid w:val="00687DA1"/>
    <w:rsid w:val="006A42B8"/>
    <w:rsid w:val="006A47CE"/>
    <w:rsid w:val="006A4B09"/>
    <w:rsid w:val="006D3194"/>
    <w:rsid w:val="006E13EC"/>
    <w:rsid w:val="006F2AEB"/>
    <w:rsid w:val="007314AE"/>
    <w:rsid w:val="00732A25"/>
    <w:rsid w:val="007409CF"/>
    <w:rsid w:val="00765A56"/>
    <w:rsid w:val="0078104B"/>
    <w:rsid w:val="007B56DA"/>
    <w:rsid w:val="007C430E"/>
    <w:rsid w:val="007D4A00"/>
    <w:rsid w:val="00810AEC"/>
    <w:rsid w:val="0081285D"/>
    <w:rsid w:val="008442DC"/>
    <w:rsid w:val="00847078"/>
    <w:rsid w:val="00860F89"/>
    <w:rsid w:val="00874E4C"/>
    <w:rsid w:val="00884EF8"/>
    <w:rsid w:val="00902671"/>
    <w:rsid w:val="00917F19"/>
    <w:rsid w:val="00934617"/>
    <w:rsid w:val="00952E43"/>
    <w:rsid w:val="00957FA0"/>
    <w:rsid w:val="00962BB5"/>
    <w:rsid w:val="0096536B"/>
    <w:rsid w:val="00966B93"/>
    <w:rsid w:val="009837CF"/>
    <w:rsid w:val="009B7439"/>
    <w:rsid w:val="009E2AA7"/>
    <w:rsid w:val="009F6B96"/>
    <w:rsid w:val="00A33855"/>
    <w:rsid w:val="00A50428"/>
    <w:rsid w:val="00AB44D6"/>
    <w:rsid w:val="00AF68EF"/>
    <w:rsid w:val="00B21040"/>
    <w:rsid w:val="00B72D71"/>
    <w:rsid w:val="00B94463"/>
    <w:rsid w:val="00BC1A66"/>
    <w:rsid w:val="00BC50FD"/>
    <w:rsid w:val="00BE37D1"/>
    <w:rsid w:val="00C1665A"/>
    <w:rsid w:val="00C95F44"/>
    <w:rsid w:val="00CB19F5"/>
    <w:rsid w:val="00CB5A69"/>
    <w:rsid w:val="00D131A8"/>
    <w:rsid w:val="00D205C2"/>
    <w:rsid w:val="00DD6A60"/>
    <w:rsid w:val="00DE0AAE"/>
    <w:rsid w:val="00E111E6"/>
    <w:rsid w:val="00E50B30"/>
    <w:rsid w:val="00E85C7B"/>
    <w:rsid w:val="00EC4790"/>
    <w:rsid w:val="00EC621E"/>
    <w:rsid w:val="00ED061C"/>
    <w:rsid w:val="00ED4EDD"/>
    <w:rsid w:val="00ED6B0B"/>
    <w:rsid w:val="00F313FD"/>
    <w:rsid w:val="00F34C40"/>
    <w:rsid w:val="00F54220"/>
    <w:rsid w:val="00F66E11"/>
    <w:rsid w:val="00F91ECB"/>
    <w:rsid w:val="00FC2A64"/>
    <w:rsid w:val="00FC5580"/>
    <w:rsid w:val="00FD04E1"/>
    <w:rsid w:val="05D103EB"/>
    <w:rsid w:val="195A1134"/>
    <w:rsid w:val="25BC4E4D"/>
    <w:rsid w:val="38B06AEB"/>
    <w:rsid w:val="4B823397"/>
    <w:rsid w:val="4BF860C3"/>
    <w:rsid w:val="593F1FB3"/>
    <w:rsid w:val="619223FF"/>
    <w:rsid w:val="6B0726F7"/>
    <w:rsid w:val="6C1F2D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6E11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F66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F66E11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F66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66E11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F66E1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PageNumber">
    <w:name w:val="page number"/>
    <w:basedOn w:val="DefaultParagraphFont"/>
    <w:uiPriority w:val="99"/>
    <w:rsid w:val="00F66E1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3</Pages>
  <Words>128</Words>
  <Characters>734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宜宾市翠屏区人力资源和社会保障局</dc:title>
  <dc:subject/>
  <dc:creator>147852</dc:creator>
  <cp:keywords/>
  <dc:description/>
  <cp:lastModifiedBy>Administrator</cp:lastModifiedBy>
  <cp:revision>2</cp:revision>
  <dcterms:created xsi:type="dcterms:W3CDTF">2019-07-14T08:24:00Z</dcterms:created>
  <dcterms:modified xsi:type="dcterms:W3CDTF">2019-07-14T08:24:00Z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2052-11.1.0.8813</vt:lpwstr>
  </property>
</Properties>
</file>