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东营市技师学院招聘外聘临时教师报名登记表</w:t>
      </w:r>
    </w:p>
    <w:bookmarkEnd w:id="0"/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1287"/>
        <w:gridCol w:w="900"/>
        <w:gridCol w:w="360"/>
        <w:gridCol w:w="215"/>
        <w:gridCol w:w="865"/>
        <w:gridCol w:w="575"/>
        <w:gridCol w:w="1140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近期一寸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全日制学历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位</w:t>
            </w: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专业技术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职务（职称）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熟悉领域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有何专长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现工作单位</w:t>
            </w:r>
          </w:p>
        </w:tc>
        <w:tc>
          <w:tcPr>
            <w:tcW w:w="276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参加工作时间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简历</w:t>
            </w:r>
          </w:p>
        </w:tc>
        <w:tc>
          <w:tcPr>
            <w:tcW w:w="721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5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及主要社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会关系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关系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65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30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15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5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5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1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资格初审意见</w:t>
            </w:r>
          </w:p>
        </w:tc>
        <w:tc>
          <w:tcPr>
            <w:tcW w:w="7217" w:type="dxa"/>
            <w:gridSpan w:val="8"/>
            <w:noWrap w:val="0"/>
            <w:vAlign w:val="top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sectPr>
      <w:footerReference r:id="rId3" w:type="first"/>
      <w:pgSz w:w="11906" w:h="16838"/>
      <w:pgMar w:top="1418" w:right="1797" w:bottom="1418" w:left="1797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1 -</w:t>
    </w:r>
    <w:r>
      <w:rPr>
        <w:sz w:val="24"/>
        <w:szCs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8F"/>
    <w:rsid w:val="00001D59"/>
    <w:rsid w:val="00010D4B"/>
    <w:rsid w:val="00012465"/>
    <w:rsid w:val="00015DB7"/>
    <w:rsid w:val="00015E76"/>
    <w:rsid w:val="00017079"/>
    <w:rsid w:val="0001715C"/>
    <w:rsid w:val="00017C77"/>
    <w:rsid w:val="00026E52"/>
    <w:rsid w:val="00027881"/>
    <w:rsid w:val="00027CDE"/>
    <w:rsid w:val="000308D9"/>
    <w:rsid w:val="00037E5E"/>
    <w:rsid w:val="00040BC5"/>
    <w:rsid w:val="00040CA2"/>
    <w:rsid w:val="00044B87"/>
    <w:rsid w:val="00046B35"/>
    <w:rsid w:val="000472B9"/>
    <w:rsid w:val="0005052D"/>
    <w:rsid w:val="00050A7A"/>
    <w:rsid w:val="00053FB2"/>
    <w:rsid w:val="00056A13"/>
    <w:rsid w:val="00063973"/>
    <w:rsid w:val="00067F43"/>
    <w:rsid w:val="000724FB"/>
    <w:rsid w:val="000725ED"/>
    <w:rsid w:val="00073BFB"/>
    <w:rsid w:val="0008636F"/>
    <w:rsid w:val="00094E2E"/>
    <w:rsid w:val="000A5921"/>
    <w:rsid w:val="000A728A"/>
    <w:rsid w:val="000B08B5"/>
    <w:rsid w:val="000B345A"/>
    <w:rsid w:val="000B3BE6"/>
    <w:rsid w:val="000B41FF"/>
    <w:rsid w:val="000B459A"/>
    <w:rsid w:val="000B5301"/>
    <w:rsid w:val="000B78C6"/>
    <w:rsid w:val="000C0890"/>
    <w:rsid w:val="000C0E15"/>
    <w:rsid w:val="000D060F"/>
    <w:rsid w:val="000D6D25"/>
    <w:rsid w:val="000E28F7"/>
    <w:rsid w:val="000E5D84"/>
    <w:rsid w:val="000F0E7F"/>
    <w:rsid w:val="000F2B04"/>
    <w:rsid w:val="000F5EF0"/>
    <w:rsid w:val="00102E13"/>
    <w:rsid w:val="00105AC7"/>
    <w:rsid w:val="001062A6"/>
    <w:rsid w:val="001106CA"/>
    <w:rsid w:val="0011341B"/>
    <w:rsid w:val="00113E80"/>
    <w:rsid w:val="00116138"/>
    <w:rsid w:val="00117A1B"/>
    <w:rsid w:val="0012442E"/>
    <w:rsid w:val="001245F7"/>
    <w:rsid w:val="00125432"/>
    <w:rsid w:val="001371DB"/>
    <w:rsid w:val="0014027B"/>
    <w:rsid w:val="001423BA"/>
    <w:rsid w:val="001518BE"/>
    <w:rsid w:val="00151A81"/>
    <w:rsid w:val="00153C42"/>
    <w:rsid w:val="00155449"/>
    <w:rsid w:val="00155B25"/>
    <w:rsid w:val="00156082"/>
    <w:rsid w:val="00163458"/>
    <w:rsid w:val="00167520"/>
    <w:rsid w:val="00173FA5"/>
    <w:rsid w:val="00175E7E"/>
    <w:rsid w:val="00177377"/>
    <w:rsid w:val="001828EE"/>
    <w:rsid w:val="00183136"/>
    <w:rsid w:val="001833EC"/>
    <w:rsid w:val="00196CC4"/>
    <w:rsid w:val="00196E67"/>
    <w:rsid w:val="001A15D1"/>
    <w:rsid w:val="001A281D"/>
    <w:rsid w:val="001A2CF2"/>
    <w:rsid w:val="001A3B9D"/>
    <w:rsid w:val="001A55B5"/>
    <w:rsid w:val="001A708F"/>
    <w:rsid w:val="001B010C"/>
    <w:rsid w:val="001B0356"/>
    <w:rsid w:val="001B048D"/>
    <w:rsid w:val="001B05DB"/>
    <w:rsid w:val="001B0AD3"/>
    <w:rsid w:val="001B2A15"/>
    <w:rsid w:val="001C21D8"/>
    <w:rsid w:val="001C2D37"/>
    <w:rsid w:val="001D1489"/>
    <w:rsid w:val="001D2550"/>
    <w:rsid w:val="001D66F0"/>
    <w:rsid w:val="001D7116"/>
    <w:rsid w:val="001E432A"/>
    <w:rsid w:val="001F0147"/>
    <w:rsid w:val="001F0FF8"/>
    <w:rsid w:val="001F13C0"/>
    <w:rsid w:val="001F3B94"/>
    <w:rsid w:val="001F5ECC"/>
    <w:rsid w:val="001F6B1B"/>
    <w:rsid w:val="0020111D"/>
    <w:rsid w:val="002019F0"/>
    <w:rsid w:val="00202A78"/>
    <w:rsid w:val="00207AA5"/>
    <w:rsid w:val="00210BA8"/>
    <w:rsid w:val="00210D13"/>
    <w:rsid w:val="00214DD1"/>
    <w:rsid w:val="002160A3"/>
    <w:rsid w:val="00217426"/>
    <w:rsid w:val="00221654"/>
    <w:rsid w:val="0022265A"/>
    <w:rsid w:val="002234C9"/>
    <w:rsid w:val="00224521"/>
    <w:rsid w:val="002245A3"/>
    <w:rsid w:val="00224ACF"/>
    <w:rsid w:val="00224D32"/>
    <w:rsid w:val="00227311"/>
    <w:rsid w:val="00230193"/>
    <w:rsid w:val="00231112"/>
    <w:rsid w:val="0023246A"/>
    <w:rsid w:val="0023272F"/>
    <w:rsid w:val="002347B3"/>
    <w:rsid w:val="00234886"/>
    <w:rsid w:val="00236CAE"/>
    <w:rsid w:val="002417E0"/>
    <w:rsid w:val="0024442E"/>
    <w:rsid w:val="00245026"/>
    <w:rsid w:val="00253190"/>
    <w:rsid w:val="00255DE9"/>
    <w:rsid w:val="0026179D"/>
    <w:rsid w:val="00266747"/>
    <w:rsid w:val="0026709C"/>
    <w:rsid w:val="002704E5"/>
    <w:rsid w:val="00274567"/>
    <w:rsid w:val="00276D38"/>
    <w:rsid w:val="00280659"/>
    <w:rsid w:val="0028290C"/>
    <w:rsid w:val="00282953"/>
    <w:rsid w:val="00283882"/>
    <w:rsid w:val="00285BC5"/>
    <w:rsid w:val="00287223"/>
    <w:rsid w:val="00290B79"/>
    <w:rsid w:val="00290CB1"/>
    <w:rsid w:val="00292090"/>
    <w:rsid w:val="00293256"/>
    <w:rsid w:val="00297387"/>
    <w:rsid w:val="002A088C"/>
    <w:rsid w:val="002A3505"/>
    <w:rsid w:val="002A381D"/>
    <w:rsid w:val="002B46AC"/>
    <w:rsid w:val="002B66FB"/>
    <w:rsid w:val="002C2737"/>
    <w:rsid w:val="002C3C0B"/>
    <w:rsid w:val="002C532D"/>
    <w:rsid w:val="002D4491"/>
    <w:rsid w:val="002D5273"/>
    <w:rsid w:val="002D5CA1"/>
    <w:rsid w:val="002D5E3F"/>
    <w:rsid w:val="002D61C2"/>
    <w:rsid w:val="002E1F46"/>
    <w:rsid w:val="002E5297"/>
    <w:rsid w:val="002E734D"/>
    <w:rsid w:val="002F043B"/>
    <w:rsid w:val="002F2A90"/>
    <w:rsid w:val="002F4853"/>
    <w:rsid w:val="002F6725"/>
    <w:rsid w:val="002F776D"/>
    <w:rsid w:val="00306CE5"/>
    <w:rsid w:val="00307DC1"/>
    <w:rsid w:val="0031140C"/>
    <w:rsid w:val="00312C1A"/>
    <w:rsid w:val="00312D0C"/>
    <w:rsid w:val="00313251"/>
    <w:rsid w:val="00313690"/>
    <w:rsid w:val="00314A4F"/>
    <w:rsid w:val="00325156"/>
    <w:rsid w:val="0032684D"/>
    <w:rsid w:val="00330D96"/>
    <w:rsid w:val="00333519"/>
    <w:rsid w:val="003340F6"/>
    <w:rsid w:val="00334B44"/>
    <w:rsid w:val="00335547"/>
    <w:rsid w:val="003366CD"/>
    <w:rsid w:val="003405BA"/>
    <w:rsid w:val="00341A16"/>
    <w:rsid w:val="00342F2A"/>
    <w:rsid w:val="003463B9"/>
    <w:rsid w:val="00347156"/>
    <w:rsid w:val="0035044F"/>
    <w:rsid w:val="00360172"/>
    <w:rsid w:val="00362CAF"/>
    <w:rsid w:val="00364413"/>
    <w:rsid w:val="00365542"/>
    <w:rsid w:val="00375D01"/>
    <w:rsid w:val="00380742"/>
    <w:rsid w:val="00380E78"/>
    <w:rsid w:val="00382674"/>
    <w:rsid w:val="00383817"/>
    <w:rsid w:val="0038481B"/>
    <w:rsid w:val="003909CA"/>
    <w:rsid w:val="003926A9"/>
    <w:rsid w:val="00395479"/>
    <w:rsid w:val="0039788D"/>
    <w:rsid w:val="003A14B4"/>
    <w:rsid w:val="003A6AD5"/>
    <w:rsid w:val="003B10F0"/>
    <w:rsid w:val="003B1DFC"/>
    <w:rsid w:val="003B2B9A"/>
    <w:rsid w:val="003C02F8"/>
    <w:rsid w:val="003C0482"/>
    <w:rsid w:val="003C0DD9"/>
    <w:rsid w:val="003C12A8"/>
    <w:rsid w:val="003C2522"/>
    <w:rsid w:val="003C4931"/>
    <w:rsid w:val="003C630C"/>
    <w:rsid w:val="003C73FC"/>
    <w:rsid w:val="003C7C59"/>
    <w:rsid w:val="003D07E0"/>
    <w:rsid w:val="003D1D33"/>
    <w:rsid w:val="003D3769"/>
    <w:rsid w:val="003D68A3"/>
    <w:rsid w:val="003D6D0F"/>
    <w:rsid w:val="003D7ABB"/>
    <w:rsid w:val="003E1A94"/>
    <w:rsid w:val="003E1C11"/>
    <w:rsid w:val="003E1E48"/>
    <w:rsid w:val="003E4771"/>
    <w:rsid w:val="003E71F6"/>
    <w:rsid w:val="003F11BD"/>
    <w:rsid w:val="003F4C82"/>
    <w:rsid w:val="0040079E"/>
    <w:rsid w:val="00401855"/>
    <w:rsid w:val="00402997"/>
    <w:rsid w:val="00404B1A"/>
    <w:rsid w:val="00411AFF"/>
    <w:rsid w:val="00414ADB"/>
    <w:rsid w:val="0041534C"/>
    <w:rsid w:val="0041779C"/>
    <w:rsid w:val="00420277"/>
    <w:rsid w:val="00422A61"/>
    <w:rsid w:val="00422EBC"/>
    <w:rsid w:val="0042592F"/>
    <w:rsid w:val="00427638"/>
    <w:rsid w:val="00432EBF"/>
    <w:rsid w:val="004333DA"/>
    <w:rsid w:val="00436D97"/>
    <w:rsid w:val="00440042"/>
    <w:rsid w:val="0044345D"/>
    <w:rsid w:val="004447A2"/>
    <w:rsid w:val="004471B0"/>
    <w:rsid w:val="00447F67"/>
    <w:rsid w:val="0045266B"/>
    <w:rsid w:val="00452F11"/>
    <w:rsid w:val="004532A4"/>
    <w:rsid w:val="00461CD0"/>
    <w:rsid w:val="00466270"/>
    <w:rsid w:val="004715EE"/>
    <w:rsid w:val="00471974"/>
    <w:rsid w:val="00473953"/>
    <w:rsid w:val="0047410E"/>
    <w:rsid w:val="004760AD"/>
    <w:rsid w:val="00476D4C"/>
    <w:rsid w:val="0048311A"/>
    <w:rsid w:val="00483DF0"/>
    <w:rsid w:val="004841AB"/>
    <w:rsid w:val="00486C38"/>
    <w:rsid w:val="00495CD3"/>
    <w:rsid w:val="004975C5"/>
    <w:rsid w:val="004A1642"/>
    <w:rsid w:val="004A4DBC"/>
    <w:rsid w:val="004A4E00"/>
    <w:rsid w:val="004A5348"/>
    <w:rsid w:val="004B0F71"/>
    <w:rsid w:val="004B3A71"/>
    <w:rsid w:val="004B5BE6"/>
    <w:rsid w:val="004C1180"/>
    <w:rsid w:val="004D6190"/>
    <w:rsid w:val="004D7A15"/>
    <w:rsid w:val="004E2144"/>
    <w:rsid w:val="004E4A63"/>
    <w:rsid w:val="004E6E1C"/>
    <w:rsid w:val="004E7AA8"/>
    <w:rsid w:val="004F38D1"/>
    <w:rsid w:val="004F429C"/>
    <w:rsid w:val="004F66E7"/>
    <w:rsid w:val="00502CFC"/>
    <w:rsid w:val="005047CD"/>
    <w:rsid w:val="00511044"/>
    <w:rsid w:val="00515F7F"/>
    <w:rsid w:val="0051660E"/>
    <w:rsid w:val="00517C67"/>
    <w:rsid w:val="00521D05"/>
    <w:rsid w:val="00524C0F"/>
    <w:rsid w:val="00525A4E"/>
    <w:rsid w:val="00527FAC"/>
    <w:rsid w:val="00537324"/>
    <w:rsid w:val="00537826"/>
    <w:rsid w:val="00540DDC"/>
    <w:rsid w:val="00543720"/>
    <w:rsid w:val="00545409"/>
    <w:rsid w:val="005472DF"/>
    <w:rsid w:val="00550429"/>
    <w:rsid w:val="00552B61"/>
    <w:rsid w:val="00560351"/>
    <w:rsid w:val="00563002"/>
    <w:rsid w:val="0057092D"/>
    <w:rsid w:val="0057138E"/>
    <w:rsid w:val="00574635"/>
    <w:rsid w:val="005817A7"/>
    <w:rsid w:val="005823F0"/>
    <w:rsid w:val="0058246D"/>
    <w:rsid w:val="00582ECF"/>
    <w:rsid w:val="00584256"/>
    <w:rsid w:val="0058672E"/>
    <w:rsid w:val="005871EC"/>
    <w:rsid w:val="005874DA"/>
    <w:rsid w:val="00590310"/>
    <w:rsid w:val="005937C8"/>
    <w:rsid w:val="005A0186"/>
    <w:rsid w:val="005A5E19"/>
    <w:rsid w:val="005A5EBE"/>
    <w:rsid w:val="005A66FF"/>
    <w:rsid w:val="005A7449"/>
    <w:rsid w:val="005A7B72"/>
    <w:rsid w:val="005A7D68"/>
    <w:rsid w:val="005B0C95"/>
    <w:rsid w:val="005B7199"/>
    <w:rsid w:val="005B7FBC"/>
    <w:rsid w:val="005C1875"/>
    <w:rsid w:val="005C3EA8"/>
    <w:rsid w:val="005C5C22"/>
    <w:rsid w:val="005C6113"/>
    <w:rsid w:val="005C6F3C"/>
    <w:rsid w:val="005D1756"/>
    <w:rsid w:val="005D4380"/>
    <w:rsid w:val="005D51D2"/>
    <w:rsid w:val="005E121F"/>
    <w:rsid w:val="005E20C2"/>
    <w:rsid w:val="005E76EE"/>
    <w:rsid w:val="005E7E02"/>
    <w:rsid w:val="005F2632"/>
    <w:rsid w:val="005F2731"/>
    <w:rsid w:val="005F4F70"/>
    <w:rsid w:val="005F6EC7"/>
    <w:rsid w:val="005F7CCA"/>
    <w:rsid w:val="006002A8"/>
    <w:rsid w:val="00600AC4"/>
    <w:rsid w:val="00602446"/>
    <w:rsid w:val="00602570"/>
    <w:rsid w:val="00604899"/>
    <w:rsid w:val="00606D2A"/>
    <w:rsid w:val="00607225"/>
    <w:rsid w:val="00612EFF"/>
    <w:rsid w:val="00613785"/>
    <w:rsid w:val="00615FED"/>
    <w:rsid w:val="00616635"/>
    <w:rsid w:val="00620739"/>
    <w:rsid w:val="006218B9"/>
    <w:rsid w:val="00625445"/>
    <w:rsid w:val="00627B4E"/>
    <w:rsid w:val="00631671"/>
    <w:rsid w:val="00632512"/>
    <w:rsid w:val="00632CB4"/>
    <w:rsid w:val="00637A03"/>
    <w:rsid w:val="00642D79"/>
    <w:rsid w:val="00651094"/>
    <w:rsid w:val="00652D85"/>
    <w:rsid w:val="00656445"/>
    <w:rsid w:val="00660B39"/>
    <w:rsid w:val="006756FA"/>
    <w:rsid w:val="00680147"/>
    <w:rsid w:val="00681000"/>
    <w:rsid w:val="006862B9"/>
    <w:rsid w:val="006868E5"/>
    <w:rsid w:val="006927F1"/>
    <w:rsid w:val="00695AC6"/>
    <w:rsid w:val="006978F1"/>
    <w:rsid w:val="006A0C72"/>
    <w:rsid w:val="006A3928"/>
    <w:rsid w:val="006A6D2D"/>
    <w:rsid w:val="006B0B8A"/>
    <w:rsid w:val="006B1244"/>
    <w:rsid w:val="006B1249"/>
    <w:rsid w:val="006B364E"/>
    <w:rsid w:val="006B3A99"/>
    <w:rsid w:val="006B7287"/>
    <w:rsid w:val="006C222B"/>
    <w:rsid w:val="006C33CB"/>
    <w:rsid w:val="006C660C"/>
    <w:rsid w:val="006C66BE"/>
    <w:rsid w:val="006D5398"/>
    <w:rsid w:val="006E4282"/>
    <w:rsid w:val="006E45E6"/>
    <w:rsid w:val="006E7B15"/>
    <w:rsid w:val="006F0FEC"/>
    <w:rsid w:val="006F131F"/>
    <w:rsid w:val="006F6F51"/>
    <w:rsid w:val="00704010"/>
    <w:rsid w:val="007114EA"/>
    <w:rsid w:val="00712A6B"/>
    <w:rsid w:val="007135A1"/>
    <w:rsid w:val="00715CFC"/>
    <w:rsid w:val="00715D16"/>
    <w:rsid w:val="00717D5D"/>
    <w:rsid w:val="00720C01"/>
    <w:rsid w:val="00730F7A"/>
    <w:rsid w:val="00741659"/>
    <w:rsid w:val="0074188D"/>
    <w:rsid w:val="00741BB3"/>
    <w:rsid w:val="007443DB"/>
    <w:rsid w:val="00745413"/>
    <w:rsid w:val="00745544"/>
    <w:rsid w:val="0075776C"/>
    <w:rsid w:val="00764501"/>
    <w:rsid w:val="00765B68"/>
    <w:rsid w:val="007660B9"/>
    <w:rsid w:val="00766DDD"/>
    <w:rsid w:val="0077239F"/>
    <w:rsid w:val="0077470C"/>
    <w:rsid w:val="00780365"/>
    <w:rsid w:val="00781BE0"/>
    <w:rsid w:val="0078228E"/>
    <w:rsid w:val="00782883"/>
    <w:rsid w:val="007836D9"/>
    <w:rsid w:val="007871A6"/>
    <w:rsid w:val="00787E03"/>
    <w:rsid w:val="00794A23"/>
    <w:rsid w:val="0079576C"/>
    <w:rsid w:val="00795A59"/>
    <w:rsid w:val="00795CD3"/>
    <w:rsid w:val="00797B08"/>
    <w:rsid w:val="007A02D0"/>
    <w:rsid w:val="007A102B"/>
    <w:rsid w:val="007A5F4E"/>
    <w:rsid w:val="007A6E0D"/>
    <w:rsid w:val="007A7D22"/>
    <w:rsid w:val="007B3AB8"/>
    <w:rsid w:val="007B60FA"/>
    <w:rsid w:val="007B6B86"/>
    <w:rsid w:val="007B7804"/>
    <w:rsid w:val="007C2F34"/>
    <w:rsid w:val="007C4BE0"/>
    <w:rsid w:val="007C6C5F"/>
    <w:rsid w:val="007C7A89"/>
    <w:rsid w:val="007C7F4D"/>
    <w:rsid w:val="007D5A13"/>
    <w:rsid w:val="007D6023"/>
    <w:rsid w:val="007E0FB1"/>
    <w:rsid w:val="007E1013"/>
    <w:rsid w:val="007E4E35"/>
    <w:rsid w:val="00801F00"/>
    <w:rsid w:val="008030C1"/>
    <w:rsid w:val="0080347F"/>
    <w:rsid w:val="00803BBF"/>
    <w:rsid w:val="0080568C"/>
    <w:rsid w:val="00807360"/>
    <w:rsid w:val="008075F6"/>
    <w:rsid w:val="00810D87"/>
    <w:rsid w:val="00810F27"/>
    <w:rsid w:val="008149FF"/>
    <w:rsid w:val="00830FC0"/>
    <w:rsid w:val="0083248A"/>
    <w:rsid w:val="0083389B"/>
    <w:rsid w:val="008368BF"/>
    <w:rsid w:val="008374C9"/>
    <w:rsid w:val="0083763E"/>
    <w:rsid w:val="0084130A"/>
    <w:rsid w:val="00845904"/>
    <w:rsid w:val="008459E8"/>
    <w:rsid w:val="00845E08"/>
    <w:rsid w:val="00845F93"/>
    <w:rsid w:val="008462AB"/>
    <w:rsid w:val="00850FDF"/>
    <w:rsid w:val="00851B67"/>
    <w:rsid w:val="00856EF0"/>
    <w:rsid w:val="0086113F"/>
    <w:rsid w:val="0086198C"/>
    <w:rsid w:val="00861A22"/>
    <w:rsid w:val="00864DEC"/>
    <w:rsid w:val="00865829"/>
    <w:rsid w:val="00870081"/>
    <w:rsid w:val="008749EB"/>
    <w:rsid w:val="008752E2"/>
    <w:rsid w:val="00875943"/>
    <w:rsid w:val="00877E6C"/>
    <w:rsid w:val="0088028A"/>
    <w:rsid w:val="0088116F"/>
    <w:rsid w:val="00881505"/>
    <w:rsid w:val="00883798"/>
    <w:rsid w:val="00883CB7"/>
    <w:rsid w:val="008840E8"/>
    <w:rsid w:val="008935DF"/>
    <w:rsid w:val="008A107B"/>
    <w:rsid w:val="008A1ADD"/>
    <w:rsid w:val="008A1F00"/>
    <w:rsid w:val="008A21F8"/>
    <w:rsid w:val="008A7CE5"/>
    <w:rsid w:val="008B24CA"/>
    <w:rsid w:val="008B3DF1"/>
    <w:rsid w:val="008B498F"/>
    <w:rsid w:val="008B5734"/>
    <w:rsid w:val="008B6D20"/>
    <w:rsid w:val="008C2F3B"/>
    <w:rsid w:val="008C4CFF"/>
    <w:rsid w:val="008C4D8B"/>
    <w:rsid w:val="008C7278"/>
    <w:rsid w:val="008C76C5"/>
    <w:rsid w:val="008D05FA"/>
    <w:rsid w:val="008D464B"/>
    <w:rsid w:val="008D5F9E"/>
    <w:rsid w:val="008E0BE7"/>
    <w:rsid w:val="008E1AA1"/>
    <w:rsid w:val="008E34C5"/>
    <w:rsid w:val="008E3582"/>
    <w:rsid w:val="008E43E2"/>
    <w:rsid w:val="008F18FA"/>
    <w:rsid w:val="008F5C76"/>
    <w:rsid w:val="008F63E4"/>
    <w:rsid w:val="008F7763"/>
    <w:rsid w:val="00900384"/>
    <w:rsid w:val="00902BA1"/>
    <w:rsid w:val="00905A17"/>
    <w:rsid w:val="00906727"/>
    <w:rsid w:val="00910972"/>
    <w:rsid w:val="00914D7F"/>
    <w:rsid w:val="00915994"/>
    <w:rsid w:val="00916088"/>
    <w:rsid w:val="00916872"/>
    <w:rsid w:val="00921B4D"/>
    <w:rsid w:val="00922C57"/>
    <w:rsid w:val="00927AD0"/>
    <w:rsid w:val="0093235D"/>
    <w:rsid w:val="00936E8C"/>
    <w:rsid w:val="009422AB"/>
    <w:rsid w:val="009440AF"/>
    <w:rsid w:val="0094455C"/>
    <w:rsid w:val="00945A65"/>
    <w:rsid w:val="00945E5C"/>
    <w:rsid w:val="009466BF"/>
    <w:rsid w:val="00946DA0"/>
    <w:rsid w:val="00950C99"/>
    <w:rsid w:val="009519C1"/>
    <w:rsid w:val="009538E7"/>
    <w:rsid w:val="00956811"/>
    <w:rsid w:val="009639CD"/>
    <w:rsid w:val="009671C1"/>
    <w:rsid w:val="00971ADA"/>
    <w:rsid w:val="00971C95"/>
    <w:rsid w:val="00975C51"/>
    <w:rsid w:val="00983EC5"/>
    <w:rsid w:val="00987F87"/>
    <w:rsid w:val="009A12F5"/>
    <w:rsid w:val="009A158B"/>
    <w:rsid w:val="009A280E"/>
    <w:rsid w:val="009A2B12"/>
    <w:rsid w:val="009A366E"/>
    <w:rsid w:val="009A5C11"/>
    <w:rsid w:val="009A7765"/>
    <w:rsid w:val="009B374D"/>
    <w:rsid w:val="009B617B"/>
    <w:rsid w:val="009B6B43"/>
    <w:rsid w:val="009B6F36"/>
    <w:rsid w:val="009C20FE"/>
    <w:rsid w:val="009C4159"/>
    <w:rsid w:val="009C56CC"/>
    <w:rsid w:val="009C585D"/>
    <w:rsid w:val="009C5FB1"/>
    <w:rsid w:val="009C795A"/>
    <w:rsid w:val="009C7DB2"/>
    <w:rsid w:val="009D0422"/>
    <w:rsid w:val="009D1FB1"/>
    <w:rsid w:val="009D45B9"/>
    <w:rsid w:val="009D5021"/>
    <w:rsid w:val="009D5D34"/>
    <w:rsid w:val="009D6104"/>
    <w:rsid w:val="009D664C"/>
    <w:rsid w:val="009F07D5"/>
    <w:rsid w:val="009F37BF"/>
    <w:rsid w:val="00A01731"/>
    <w:rsid w:val="00A01A00"/>
    <w:rsid w:val="00A03672"/>
    <w:rsid w:val="00A061A0"/>
    <w:rsid w:val="00A10055"/>
    <w:rsid w:val="00A144F2"/>
    <w:rsid w:val="00A149AA"/>
    <w:rsid w:val="00A1546D"/>
    <w:rsid w:val="00A15D03"/>
    <w:rsid w:val="00A17AE8"/>
    <w:rsid w:val="00A2199C"/>
    <w:rsid w:val="00A22C1A"/>
    <w:rsid w:val="00A22DC3"/>
    <w:rsid w:val="00A246F2"/>
    <w:rsid w:val="00A26406"/>
    <w:rsid w:val="00A26869"/>
    <w:rsid w:val="00A30029"/>
    <w:rsid w:val="00A30859"/>
    <w:rsid w:val="00A33BD1"/>
    <w:rsid w:val="00A4186B"/>
    <w:rsid w:val="00A41DA8"/>
    <w:rsid w:val="00A422B2"/>
    <w:rsid w:val="00A45754"/>
    <w:rsid w:val="00A46644"/>
    <w:rsid w:val="00A46751"/>
    <w:rsid w:val="00A4679C"/>
    <w:rsid w:val="00A474E5"/>
    <w:rsid w:val="00A535B6"/>
    <w:rsid w:val="00A54754"/>
    <w:rsid w:val="00A62442"/>
    <w:rsid w:val="00A66D4B"/>
    <w:rsid w:val="00A67C5E"/>
    <w:rsid w:val="00A70C1A"/>
    <w:rsid w:val="00A736D9"/>
    <w:rsid w:val="00A73DB8"/>
    <w:rsid w:val="00A77A24"/>
    <w:rsid w:val="00A82FC8"/>
    <w:rsid w:val="00A85280"/>
    <w:rsid w:val="00A90944"/>
    <w:rsid w:val="00A90FDC"/>
    <w:rsid w:val="00A9637C"/>
    <w:rsid w:val="00A9681A"/>
    <w:rsid w:val="00A97A65"/>
    <w:rsid w:val="00AA01B1"/>
    <w:rsid w:val="00AA4124"/>
    <w:rsid w:val="00AA5CDE"/>
    <w:rsid w:val="00AB4A7C"/>
    <w:rsid w:val="00AB6C72"/>
    <w:rsid w:val="00AC1ADC"/>
    <w:rsid w:val="00AC3F7D"/>
    <w:rsid w:val="00AD05DD"/>
    <w:rsid w:val="00AD136E"/>
    <w:rsid w:val="00AD578D"/>
    <w:rsid w:val="00AD6F5C"/>
    <w:rsid w:val="00AE3E46"/>
    <w:rsid w:val="00AF21AE"/>
    <w:rsid w:val="00AF3F59"/>
    <w:rsid w:val="00AF638C"/>
    <w:rsid w:val="00B03C5A"/>
    <w:rsid w:val="00B04896"/>
    <w:rsid w:val="00B050CD"/>
    <w:rsid w:val="00B15153"/>
    <w:rsid w:val="00B21173"/>
    <w:rsid w:val="00B26AD5"/>
    <w:rsid w:val="00B27735"/>
    <w:rsid w:val="00B31533"/>
    <w:rsid w:val="00B33C8D"/>
    <w:rsid w:val="00B3587C"/>
    <w:rsid w:val="00B416D8"/>
    <w:rsid w:val="00B41B96"/>
    <w:rsid w:val="00B43670"/>
    <w:rsid w:val="00B46ADF"/>
    <w:rsid w:val="00B54889"/>
    <w:rsid w:val="00B64746"/>
    <w:rsid w:val="00B64989"/>
    <w:rsid w:val="00B6631F"/>
    <w:rsid w:val="00B72215"/>
    <w:rsid w:val="00B734A2"/>
    <w:rsid w:val="00B74081"/>
    <w:rsid w:val="00B76C59"/>
    <w:rsid w:val="00B7751E"/>
    <w:rsid w:val="00B91FEC"/>
    <w:rsid w:val="00B92DD0"/>
    <w:rsid w:val="00B931CC"/>
    <w:rsid w:val="00B93247"/>
    <w:rsid w:val="00B938D6"/>
    <w:rsid w:val="00B96F7E"/>
    <w:rsid w:val="00B9769F"/>
    <w:rsid w:val="00BA3F0A"/>
    <w:rsid w:val="00BA5915"/>
    <w:rsid w:val="00BA75E6"/>
    <w:rsid w:val="00BB2DB5"/>
    <w:rsid w:val="00BB457D"/>
    <w:rsid w:val="00BB6950"/>
    <w:rsid w:val="00BB72BC"/>
    <w:rsid w:val="00BB78F2"/>
    <w:rsid w:val="00BC0DE1"/>
    <w:rsid w:val="00BC2B7C"/>
    <w:rsid w:val="00BC364E"/>
    <w:rsid w:val="00BC4056"/>
    <w:rsid w:val="00BC5829"/>
    <w:rsid w:val="00BD476B"/>
    <w:rsid w:val="00BD4C41"/>
    <w:rsid w:val="00BE130B"/>
    <w:rsid w:val="00BE3A74"/>
    <w:rsid w:val="00BE5479"/>
    <w:rsid w:val="00BE6080"/>
    <w:rsid w:val="00BE6498"/>
    <w:rsid w:val="00BE7057"/>
    <w:rsid w:val="00BF0738"/>
    <w:rsid w:val="00BF316C"/>
    <w:rsid w:val="00C07915"/>
    <w:rsid w:val="00C10AD6"/>
    <w:rsid w:val="00C13051"/>
    <w:rsid w:val="00C14A14"/>
    <w:rsid w:val="00C15B59"/>
    <w:rsid w:val="00C1602C"/>
    <w:rsid w:val="00C16BB3"/>
    <w:rsid w:val="00C17F04"/>
    <w:rsid w:val="00C21EA8"/>
    <w:rsid w:val="00C22E85"/>
    <w:rsid w:val="00C234A8"/>
    <w:rsid w:val="00C24D9A"/>
    <w:rsid w:val="00C31531"/>
    <w:rsid w:val="00C34792"/>
    <w:rsid w:val="00C419BF"/>
    <w:rsid w:val="00C45CB5"/>
    <w:rsid w:val="00C4656D"/>
    <w:rsid w:val="00C5006D"/>
    <w:rsid w:val="00C519B4"/>
    <w:rsid w:val="00C5340F"/>
    <w:rsid w:val="00C53B96"/>
    <w:rsid w:val="00C55893"/>
    <w:rsid w:val="00C56DFB"/>
    <w:rsid w:val="00C602BE"/>
    <w:rsid w:val="00C624D2"/>
    <w:rsid w:val="00C6560D"/>
    <w:rsid w:val="00C70383"/>
    <w:rsid w:val="00C71B13"/>
    <w:rsid w:val="00C71EEF"/>
    <w:rsid w:val="00C729D7"/>
    <w:rsid w:val="00C80116"/>
    <w:rsid w:val="00C80392"/>
    <w:rsid w:val="00C828C1"/>
    <w:rsid w:val="00C83031"/>
    <w:rsid w:val="00C848CF"/>
    <w:rsid w:val="00C85235"/>
    <w:rsid w:val="00C85B80"/>
    <w:rsid w:val="00C86A60"/>
    <w:rsid w:val="00C87922"/>
    <w:rsid w:val="00C87A30"/>
    <w:rsid w:val="00C90FF5"/>
    <w:rsid w:val="00C930BC"/>
    <w:rsid w:val="00C95983"/>
    <w:rsid w:val="00C96B9A"/>
    <w:rsid w:val="00CA60C8"/>
    <w:rsid w:val="00CB0C34"/>
    <w:rsid w:val="00CB2A88"/>
    <w:rsid w:val="00CB37C7"/>
    <w:rsid w:val="00CC131B"/>
    <w:rsid w:val="00CC2448"/>
    <w:rsid w:val="00CC38B9"/>
    <w:rsid w:val="00CC3C61"/>
    <w:rsid w:val="00CC3DB4"/>
    <w:rsid w:val="00CC4731"/>
    <w:rsid w:val="00CC7311"/>
    <w:rsid w:val="00CD2510"/>
    <w:rsid w:val="00CD4AF1"/>
    <w:rsid w:val="00CD7E3E"/>
    <w:rsid w:val="00CD7E5E"/>
    <w:rsid w:val="00CE02AF"/>
    <w:rsid w:val="00CE1797"/>
    <w:rsid w:val="00CE2F61"/>
    <w:rsid w:val="00CE5B31"/>
    <w:rsid w:val="00D03954"/>
    <w:rsid w:val="00D04239"/>
    <w:rsid w:val="00D0524A"/>
    <w:rsid w:val="00D07EA7"/>
    <w:rsid w:val="00D10E03"/>
    <w:rsid w:val="00D12BCD"/>
    <w:rsid w:val="00D12E97"/>
    <w:rsid w:val="00D16B62"/>
    <w:rsid w:val="00D16B9A"/>
    <w:rsid w:val="00D17BC2"/>
    <w:rsid w:val="00D21AFE"/>
    <w:rsid w:val="00D25C3B"/>
    <w:rsid w:val="00D31508"/>
    <w:rsid w:val="00D31938"/>
    <w:rsid w:val="00D3259D"/>
    <w:rsid w:val="00D367C7"/>
    <w:rsid w:val="00D37914"/>
    <w:rsid w:val="00D43FEC"/>
    <w:rsid w:val="00D441CD"/>
    <w:rsid w:val="00D4461E"/>
    <w:rsid w:val="00D46176"/>
    <w:rsid w:val="00D47E6A"/>
    <w:rsid w:val="00D52EF5"/>
    <w:rsid w:val="00D53719"/>
    <w:rsid w:val="00D541DC"/>
    <w:rsid w:val="00D549DE"/>
    <w:rsid w:val="00D57515"/>
    <w:rsid w:val="00D57938"/>
    <w:rsid w:val="00D57F21"/>
    <w:rsid w:val="00D62ED2"/>
    <w:rsid w:val="00D65C9B"/>
    <w:rsid w:val="00D65D02"/>
    <w:rsid w:val="00D660C3"/>
    <w:rsid w:val="00D72809"/>
    <w:rsid w:val="00D72C41"/>
    <w:rsid w:val="00D73A09"/>
    <w:rsid w:val="00D73DE4"/>
    <w:rsid w:val="00D81228"/>
    <w:rsid w:val="00D81A1B"/>
    <w:rsid w:val="00D84D82"/>
    <w:rsid w:val="00D907B7"/>
    <w:rsid w:val="00D92923"/>
    <w:rsid w:val="00D96466"/>
    <w:rsid w:val="00D97144"/>
    <w:rsid w:val="00DA1FA6"/>
    <w:rsid w:val="00DB6252"/>
    <w:rsid w:val="00DB7A3E"/>
    <w:rsid w:val="00DB7C2C"/>
    <w:rsid w:val="00DC093B"/>
    <w:rsid w:val="00DC1438"/>
    <w:rsid w:val="00DC3038"/>
    <w:rsid w:val="00DD0D3B"/>
    <w:rsid w:val="00DD1BD1"/>
    <w:rsid w:val="00DD2A89"/>
    <w:rsid w:val="00DD48B8"/>
    <w:rsid w:val="00DE04C2"/>
    <w:rsid w:val="00DE41C2"/>
    <w:rsid w:val="00DE48F9"/>
    <w:rsid w:val="00DE5945"/>
    <w:rsid w:val="00DE5D7D"/>
    <w:rsid w:val="00DE6915"/>
    <w:rsid w:val="00DE6C32"/>
    <w:rsid w:val="00DF06DC"/>
    <w:rsid w:val="00DF2C3B"/>
    <w:rsid w:val="00DF3A29"/>
    <w:rsid w:val="00DF5BD7"/>
    <w:rsid w:val="00E05BF2"/>
    <w:rsid w:val="00E12720"/>
    <w:rsid w:val="00E13BEB"/>
    <w:rsid w:val="00E17DA6"/>
    <w:rsid w:val="00E22EAF"/>
    <w:rsid w:val="00E27128"/>
    <w:rsid w:val="00E32755"/>
    <w:rsid w:val="00E33F65"/>
    <w:rsid w:val="00E35DC9"/>
    <w:rsid w:val="00E36DA0"/>
    <w:rsid w:val="00E4340C"/>
    <w:rsid w:val="00E45BAA"/>
    <w:rsid w:val="00E46AC5"/>
    <w:rsid w:val="00E50A81"/>
    <w:rsid w:val="00E52F8C"/>
    <w:rsid w:val="00E53882"/>
    <w:rsid w:val="00E5521B"/>
    <w:rsid w:val="00E56A45"/>
    <w:rsid w:val="00E60EAF"/>
    <w:rsid w:val="00E6109B"/>
    <w:rsid w:val="00E61E59"/>
    <w:rsid w:val="00E634FF"/>
    <w:rsid w:val="00E67CAF"/>
    <w:rsid w:val="00E73A67"/>
    <w:rsid w:val="00E77159"/>
    <w:rsid w:val="00E850F2"/>
    <w:rsid w:val="00E868E2"/>
    <w:rsid w:val="00E91375"/>
    <w:rsid w:val="00E94895"/>
    <w:rsid w:val="00E949AD"/>
    <w:rsid w:val="00E95BD1"/>
    <w:rsid w:val="00E96B78"/>
    <w:rsid w:val="00E97A35"/>
    <w:rsid w:val="00EA0089"/>
    <w:rsid w:val="00EA0903"/>
    <w:rsid w:val="00EA2CE5"/>
    <w:rsid w:val="00EB0276"/>
    <w:rsid w:val="00EB20DD"/>
    <w:rsid w:val="00EB2832"/>
    <w:rsid w:val="00EB3743"/>
    <w:rsid w:val="00EB48AA"/>
    <w:rsid w:val="00EC0A75"/>
    <w:rsid w:val="00EC187E"/>
    <w:rsid w:val="00EC35C1"/>
    <w:rsid w:val="00EC6121"/>
    <w:rsid w:val="00EC71EA"/>
    <w:rsid w:val="00ED0620"/>
    <w:rsid w:val="00ED4377"/>
    <w:rsid w:val="00EE3B7E"/>
    <w:rsid w:val="00EE40E6"/>
    <w:rsid w:val="00EE562A"/>
    <w:rsid w:val="00EF17CC"/>
    <w:rsid w:val="00EF579A"/>
    <w:rsid w:val="00EF69CD"/>
    <w:rsid w:val="00EF7191"/>
    <w:rsid w:val="00EF743C"/>
    <w:rsid w:val="00F00D38"/>
    <w:rsid w:val="00F0245E"/>
    <w:rsid w:val="00F04F8C"/>
    <w:rsid w:val="00F14EE3"/>
    <w:rsid w:val="00F15CA9"/>
    <w:rsid w:val="00F16554"/>
    <w:rsid w:val="00F214B0"/>
    <w:rsid w:val="00F23FD8"/>
    <w:rsid w:val="00F32642"/>
    <w:rsid w:val="00F34A62"/>
    <w:rsid w:val="00F37384"/>
    <w:rsid w:val="00F40738"/>
    <w:rsid w:val="00F444F7"/>
    <w:rsid w:val="00F45266"/>
    <w:rsid w:val="00F45C23"/>
    <w:rsid w:val="00F464BA"/>
    <w:rsid w:val="00F46AAE"/>
    <w:rsid w:val="00F50399"/>
    <w:rsid w:val="00F52165"/>
    <w:rsid w:val="00F528C1"/>
    <w:rsid w:val="00F53315"/>
    <w:rsid w:val="00F61084"/>
    <w:rsid w:val="00F6610D"/>
    <w:rsid w:val="00F67EC8"/>
    <w:rsid w:val="00F76C41"/>
    <w:rsid w:val="00F80249"/>
    <w:rsid w:val="00F8105B"/>
    <w:rsid w:val="00F84801"/>
    <w:rsid w:val="00F84963"/>
    <w:rsid w:val="00F8544D"/>
    <w:rsid w:val="00F86761"/>
    <w:rsid w:val="00F87934"/>
    <w:rsid w:val="00F91225"/>
    <w:rsid w:val="00F91DC1"/>
    <w:rsid w:val="00F9232E"/>
    <w:rsid w:val="00F950F4"/>
    <w:rsid w:val="00F9525A"/>
    <w:rsid w:val="00FA4E8E"/>
    <w:rsid w:val="00FB037D"/>
    <w:rsid w:val="00FB15FF"/>
    <w:rsid w:val="00FB7907"/>
    <w:rsid w:val="00FB7FC7"/>
    <w:rsid w:val="00FC149A"/>
    <w:rsid w:val="00FC18CD"/>
    <w:rsid w:val="00FC46C2"/>
    <w:rsid w:val="00FC504E"/>
    <w:rsid w:val="00FC6866"/>
    <w:rsid w:val="00FC705E"/>
    <w:rsid w:val="00FD0D72"/>
    <w:rsid w:val="00FD1594"/>
    <w:rsid w:val="00FD6038"/>
    <w:rsid w:val="00FE1E19"/>
    <w:rsid w:val="00FF128F"/>
    <w:rsid w:val="00FF266C"/>
    <w:rsid w:val="00FF3D89"/>
    <w:rsid w:val="16DE53E4"/>
    <w:rsid w:val="19D02BF7"/>
    <w:rsid w:val="26A30ECB"/>
    <w:rsid w:val="2B2A5D55"/>
    <w:rsid w:val="3AB934F3"/>
    <w:rsid w:val="430E0662"/>
    <w:rsid w:val="6DF4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Emphasis"/>
    <w:basedOn w:val="6"/>
    <w:qFormat/>
    <w:uiPriority w:val="99"/>
    <w:rPr>
      <w:rFonts w:cs="Times New Roman"/>
      <w:i/>
      <w:iCs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Footer Char"/>
    <w:basedOn w:val="6"/>
    <w:link w:val="3"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1">
    <w:name w:val="Header Char"/>
    <w:basedOn w:val="6"/>
    <w:link w:val="4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2">
    <w:name w:val="Balloon Text Char"/>
    <w:basedOn w:val="6"/>
    <w:link w:val="2"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279</Words>
  <Characters>1592</Characters>
  <Lines>0</Lines>
  <Paragraphs>0</Paragraphs>
  <TotalTime>5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2018-10-19T05:10:00Z</dcterms:created>
  <dc:creator>刘波</dc:creator>
  <cp:lastModifiedBy>Administrator</cp:lastModifiedBy>
  <cp:lastPrinted>2020-08-29T09:05:00Z</cp:lastPrinted>
  <dcterms:modified xsi:type="dcterms:W3CDTF">2020-10-26T07:17:34Z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