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2F672">
      <w:pPr>
        <w:spacing w:line="24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eastAsia="黑体"/>
          <w:sz w:val="32"/>
          <w:szCs w:val="32"/>
          <w:lang w:val="en-US" w:eastAsia="zh-CN"/>
        </w:rPr>
        <w:t>扬州翼立方教育文化发展</w:t>
      </w:r>
      <w:r>
        <w:rPr>
          <w:rFonts w:hint="eastAsia" w:ascii="黑体" w:eastAsia="黑体"/>
          <w:sz w:val="32"/>
          <w:szCs w:val="32"/>
        </w:rPr>
        <w:t>有限公司</w:t>
      </w:r>
      <w:r>
        <w:rPr>
          <w:rFonts w:hint="eastAsia" w:ascii="黑体" w:eastAsia="黑体"/>
          <w:sz w:val="32"/>
          <w:szCs w:val="32"/>
          <w:lang w:eastAsia="zh-CN"/>
        </w:rPr>
        <w:t>应</w:t>
      </w:r>
      <w:r>
        <w:rPr>
          <w:rFonts w:hint="eastAsia" w:ascii="黑体" w:eastAsia="黑体"/>
          <w:sz w:val="32"/>
          <w:szCs w:val="32"/>
        </w:rPr>
        <w:t>聘表</w:t>
      </w:r>
    </w:p>
    <w:p w14:paraId="69B9275B">
      <w:pPr>
        <w:spacing w:line="340" w:lineRule="exact"/>
        <w:jc w:val="center"/>
        <w:rPr>
          <w:rFonts w:hint="eastAsia" w:ascii="黑体" w:eastAsia="黑体"/>
          <w:sz w:val="32"/>
          <w:szCs w:val="32"/>
        </w:rPr>
      </w:pPr>
      <w:bookmarkStart w:id="0" w:name="_GoBack"/>
      <w:bookmarkEnd w:id="0"/>
    </w:p>
    <w:p w14:paraId="7B3816E2">
      <w:pPr>
        <w:spacing w:line="340" w:lineRule="exact"/>
        <w:ind w:firstLine="480" w:firstLineChars="200"/>
        <w:jc w:val="left"/>
        <w:rPr>
          <w:rFonts w:hint="eastAsia" w:ascii="黑体" w:eastAsia="黑体"/>
          <w:b w:val="0"/>
          <w:bCs w:val="0"/>
          <w:sz w:val="24"/>
          <w:szCs w:val="24"/>
          <w:lang w:eastAsia="zh-CN"/>
        </w:rPr>
      </w:pPr>
      <w:r>
        <w:rPr>
          <w:rFonts w:hint="eastAsia" w:ascii="黑体" w:eastAsia="黑体"/>
          <w:b w:val="0"/>
          <w:bCs w:val="0"/>
          <w:sz w:val="24"/>
          <w:szCs w:val="24"/>
          <w:lang w:eastAsia="zh-CN"/>
        </w:rPr>
        <w:t>应聘岗位：</w:t>
      </w:r>
      <w:r>
        <w:rPr>
          <w:rFonts w:hint="eastAsia" w:ascii="黑体" w:eastAsia="黑体"/>
          <w:b w:val="0"/>
          <w:bCs w:val="0"/>
          <w:sz w:val="24"/>
          <w:szCs w:val="24"/>
          <w:lang w:val="en-US" w:eastAsia="zh-CN"/>
        </w:rPr>
        <w:t xml:space="preserve">                                         </w:t>
      </w:r>
      <w:r>
        <w:rPr>
          <w:rFonts w:hint="eastAsia" w:ascii="黑体" w:eastAsia="黑体"/>
          <w:b w:val="0"/>
          <w:bCs w:val="0"/>
          <w:sz w:val="24"/>
          <w:szCs w:val="24"/>
          <w:lang w:eastAsia="zh-CN"/>
        </w:rPr>
        <w:t>填表时间：</w:t>
      </w:r>
    </w:p>
    <w:tbl>
      <w:tblPr>
        <w:tblStyle w:val="5"/>
        <w:tblW w:w="10637" w:type="dxa"/>
        <w:tblInd w:w="-1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080"/>
        <w:gridCol w:w="1080"/>
        <w:gridCol w:w="1080"/>
        <w:gridCol w:w="1080"/>
        <w:gridCol w:w="1080"/>
        <w:gridCol w:w="1080"/>
        <w:gridCol w:w="1080"/>
        <w:gridCol w:w="1773"/>
      </w:tblGrid>
      <w:tr w14:paraId="49872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EE1E0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BE0E5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E6B275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C924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A8DD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357150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C33B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CD191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609B0F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粘贴相片处</w:t>
            </w:r>
          </w:p>
        </w:tc>
      </w:tr>
      <w:tr w14:paraId="3B025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3A87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646D2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4076A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E181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6B81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籍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贯　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BBEC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3E0EA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</w:tr>
      <w:tr w14:paraId="6FE36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1148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现住地址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F1868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AEDC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75E9B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C7695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</w:tr>
      <w:tr w14:paraId="71159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ED28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54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0840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37F5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0088D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E09EC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</w:tr>
      <w:tr w14:paraId="47508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0923A5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26406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E4BE0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39B8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1040F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15B6D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42719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4E19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个人邮箱或个人主页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E7D6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298B7">
            <w:pPr>
              <w:widowControl/>
              <w:jc w:val="center"/>
              <w:rPr>
                <w:rFonts w:hint="eastAsia"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C6C65A">
            <w:pPr>
              <w:widowControl/>
              <w:jc w:val="center"/>
              <w:rPr>
                <w:rFonts w:hint="eastAsia" w:ascii="宋体" w:hAnsi="宋体" w:cs="Tahoma"/>
                <w:color w:val="000000"/>
                <w:kern w:val="0"/>
                <w:szCs w:val="21"/>
              </w:rPr>
            </w:pPr>
          </w:p>
        </w:tc>
      </w:tr>
      <w:tr w14:paraId="237E2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EB7E2F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教育状况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8A62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EDAC2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FE7A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9ED6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证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书</w:t>
            </w:r>
          </w:p>
        </w:tc>
      </w:tr>
      <w:tr w14:paraId="26A1F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AA639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51B88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ACED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DA81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1987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11F90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4C908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4A95F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587E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8390E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B6F75B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48FD1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7C4A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BB36BB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BB46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B450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CC8CC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0C3C5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888A0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E4C93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6CB0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281E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FC590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联系人</w:t>
            </w:r>
            <w:r>
              <w:rPr>
                <w:color w:val="000000"/>
                <w:kern w:val="0"/>
                <w:szCs w:val="21"/>
              </w:rPr>
              <w:t>/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联系电话</w:t>
            </w:r>
          </w:p>
        </w:tc>
      </w:tr>
      <w:tr w14:paraId="4610A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54BE0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3D739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09760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E58BE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43CF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52D86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2008B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E6A87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AF0E5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5A3F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7EA2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6313C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9B0DF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BFD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B7948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6FAB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0D99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02C8B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92BE8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家庭成员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C697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F849B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关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D284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年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3B2B05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工作单位或居住地址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753C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联系电话</w:t>
            </w:r>
          </w:p>
        </w:tc>
      </w:tr>
      <w:tr w14:paraId="3F588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4FAF0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4316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75AB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1D6A8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2BFF7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022F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431E6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E8A78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6F14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0B63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F62B92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2379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EA2537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4537D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C030C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38DD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C9667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BED5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576D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4E800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31094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36E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紧急联系人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FFDD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28158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职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2828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工作单位或居住地址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7E3AF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联系电话</w:t>
            </w:r>
          </w:p>
        </w:tc>
      </w:tr>
      <w:tr w14:paraId="1CFD6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3B95E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F17F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4B14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1E844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C744C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0FD2D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61BF59B"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  <w:lang w:eastAsia="zh-CN"/>
              </w:rPr>
              <w:t>求职意向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EBAC6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意向职位</w:t>
            </w:r>
          </w:p>
        </w:tc>
        <w:tc>
          <w:tcPr>
            <w:tcW w:w="60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0B10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14:paraId="61CC8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093E2B8">
            <w:pPr>
              <w:widowControl/>
              <w:jc w:val="center"/>
              <w:rPr>
                <w:rFonts w:hint="eastAsia"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8C492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期望薪资</w:t>
            </w:r>
          </w:p>
        </w:tc>
        <w:tc>
          <w:tcPr>
            <w:tcW w:w="60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5956D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14:paraId="0EC01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376CA">
            <w:pPr>
              <w:widowControl/>
              <w:jc w:val="center"/>
              <w:rPr>
                <w:rFonts w:hint="eastAsia"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37B4DC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到岗时间</w:t>
            </w:r>
          </w:p>
        </w:tc>
        <w:tc>
          <w:tcPr>
            <w:tcW w:w="60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5EE0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14:paraId="464B6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0D9B8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自我评价</w:t>
            </w:r>
          </w:p>
        </w:tc>
        <w:tc>
          <w:tcPr>
            <w:tcW w:w="9333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3D49B">
            <w:pPr>
              <w:widowControl/>
              <w:jc w:val="left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  <w:p w14:paraId="56A9C38E">
            <w:pPr>
              <w:widowControl/>
              <w:jc w:val="left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 w14:paraId="66525372">
            <w:pPr>
              <w:widowControl/>
              <w:jc w:val="left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 w14:paraId="2F7A89D7">
            <w:pPr>
              <w:widowControl/>
              <w:jc w:val="left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 w14:paraId="302C196E">
            <w:pPr>
              <w:widowControl/>
              <w:jc w:val="left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 w14:paraId="3EFA555F">
            <w:pPr>
              <w:widowControl/>
              <w:jc w:val="left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 w14:paraId="1780A5B9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14:paraId="1CFB7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F286D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933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27DBD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14:paraId="329C9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14FAE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933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AF841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 w14:paraId="06515581">
      <w:pPr>
        <w:spacing w:line="240" w:lineRule="exact"/>
        <w:jc w:val="both"/>
        <w:rPr>
          <w:rFonts w:hint="eastAsia"/>
        </w:rPr>
      </w:pPr>
    </w:p>
    <w:p w14:paraId="0406AB20">
      <w:pPr>
        <w:spacing w:line="240" w:lineRule="exact"/>
        <w:jc w:val="both"/>
        <w:rPr>
          <w:rFonts w:hint="eastAsia"/>
        </w:rPr>
      </w:pPr>
    </w:p>
    <w:p w14:paraId="3BADC461">
      <w:pPr>
        <w:spacing w:line="240" w:lineRule="exact"/>
        <w:jc w:val="both"/>
        <w:rPr>
          <w:rFonts w:hint="eastAsia"/>
        </w:rPr>
      </w:pPr>
      <w:r>
        <w:rPr>
          <w:rFonts w:hint="eastAsia"/>
        </w:rPr>
        <w:t>注：所填内容与所提资料如与实事不符，所</w:t>
      </w:r>
      <w:r>
        <w:rPr>
          <w:rFonts w:hint="eastAsia"/>
          <w:lang w:eastAsia="zh-CN"/>
        </w:rPr>
        <w:t>产</w:t>
      </w:r>
      <w:r>
        <w:rPr>
          <w:rFonts w:hint="eastAsia"/>
        </w:rPr>
        <w:t xml:space="preserve">生的一切后果由本人负责。  </w:t>
      </w:r>
      <w:r>
        <w:rPr>
          <w:rFonts w:hint="eastAsia"/>
          <w:lang w:eastAsia="zh-CN"/>
        </w:rPr>
        <w:t>应聘者签字：</w:t>
      </w:r>
      <w:r>
        <w:rPr>
          <w:rFonts w:hint="eastAsia"/>
          <w:u w:val="single"/>
          <w:lang w:val="en-US" w:eastAsia="zh-CN"/>
        </w:rPr>
        <w:t xml:space="preserve">                    </w:t>
      </w:r>
      <w:r>
        <w:rPr>
          <w:rFonts w:hint="eastAsia"/>
        </w:rPr>
        <w:t xml:space="preserve"> </w:t>
      </w:r>
    </w:p>
    <w:sectPr>
      <w:headerReference r:id="rId3" w:type="default"/>
      <w:pgSz w:w="11906" w:h="16838"/>
      <w:pgMar w:top="709" w:right="851" w:bottom="568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2ECBE6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ZTE4MjgzOTlhMDY0OWZkNDA1NjQzMWY5MmI5ODAifQ=="/>
  </w:docVars>
  <w:rsids>
    <w:rsidRoot w:val="595D05F0"/>
    <w:rsid w:val="000F5DCF"/>
    <w:rsid w:val="001E5E6B"/>
    <w:rsid w:val="002A735B"/>
    <w:rsid w:val="002E5C36"/>
    <w:rsid w:val="0039660F"/>
    <w:rsid w:val="00451CE6"/>
    <w:rsid w:val="00787CDC"/>
    <w:rsid w:val="007A6326"/>
    <w:rsid w:val="007D1D0C"/>
    <w:rsid w:val="00991752"/>
    <w:rsid w:val="00B24ACC"/>
    <w:rsid w:val="00BC575B"/>
    <w:rsid w:val="00C37DD8"/>
    <w:rsid w:val="00DD1E73"/>
    <w:rsid w:val="00F476D6"/>
    <w:rsid w:val="0632057C"/>
    <w:rsid w:val="100A7439"/>
    <w:rsid w:val="15413A02"/>
    <w:rsid w:val="160D6189"/>
    <w:rsid w:val="18C63A24"/>
    <w:rsid w:val="226E2E8B"/>
    <w:rsid w:val="3D9903EE"/>
    <w:rsid w:val="595D05F0"/>
    <w:rsid w:val="612541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uiPriority w:val="99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dcw\AppData\Roaming\kingsoft\office6\templates\download\5bdcab86-8d27-4f40-08ef-df396fb95a08\&#24212;&#32856;&#3492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应聘表.doc</Template>
  <Pages>1</Pages>
  <Words>230</Words>
  <Characters>230</Characters>
  <Lines>3</Lines>
  <Paragraphs>1</Paragraphs>
  <TotalTime>3</TotalTime>
  <ScaleCrop>false</ScaleCrop>
  <LinksUpToDate>false</LinksUpToDate>
  <CharactersWithSpaces>368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2023-09-06T03:10:00Z</dcterms:created>
  <dc:creator>桑桑1376635849</dc:creator>
  <cp:lastModifiedBy>潇湘雨</cp:lastModifiedBy>
  <dcterms:modified xsi:type="dcterms:W3CDTF">2024-07-30T06:28:29Z</dcterms:modified>
  <dc:title>中山市居众装饰设计工程有限公司招聘表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7D323B2CA07C46DBAADC845C7178DC16_13</vt:lpwstr>
  </property>
</Properties>
</file>