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70" w:tblpY="2073"/>
        <w:tblOverlap w:val="never"/>
        <w:tblW w:w="103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840"/>
        <w:gridCol w:w="1131"/>
        <w:gridCol w:w="1479"/>
        <w:gridCol w:w="1283"/>
        <w:gridCol w:w="1444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color w:val="808080" w:themeColor="text1" w:themeTint="8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汉仪君黑-45简" w:hAnsi="汉仪君黑-45简" w:eastAsia="汉仪君黑-45简" w:cs="汉仪君黑-45简"/>
                <w:color w:val="808080" w:themeColor="text1" w:themeTint="8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color w:val="808080" w:themeColor="text1" w:themeTint="8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出生日期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龄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婚姻状况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籍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贯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应聘职位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483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工作技能</w:t>
            </w:r>
          </w:p>
        </w:tc>
        <w:tc>
          <w:tcPr>
            <w:tcW w:w="8933" w:type="dxa"/>
            <w:gridSpan w:val="6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restart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工作经历</w:t>
            </w: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起止时间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工作职务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restart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教育经历</w:t>
            </w: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教育机构名称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起止时间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Merge w:val="continue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4450" w:type="dxa"/>
            <w:gridSpan w:val="3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自我评价</w:t>
            </w:r>
          </w:p>
        </w:tc>
        <w:tc>
          <w:tcPr>
            <w:tcW w:w="8933" w:type="dxa"/>
            <w:gridSpan w:val="6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期望薪资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62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紧急联系电话（关系）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现居住地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  <w:tc>
          <w:tcPr>
            <w:tcW w:w="2762" w:type="dxa"/>
            <w:gridSpan w:val="2"/>
            <w:vAlign w:val="center"/>
          </w:tcPr>
          <w:p>
            <w:pPr>
              <w:jc w:val="center"/>
              <w:rPr>
                <w:rFonts w:hint="default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eastAsia="zh-CN"/>
              </w:rPr>
              <w:t>兴趣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>/爱好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031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汉仪君黑-45简" w:hAnsi="汉仪君黑-45简" w:eastAsia="汉仪君黑-45简" w:cs="汉仪君黑-45简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0"/>
                <w:szCs w:val="20"/>
                <w:vertAlign w:val="baseline"/>
              </w:rPr>
              <w:t>★</w:t>
            </w:r>
            <w:r>
              <w:rPr>
                <w:rFonts w:hint="eastAsia" w:ascii="汉仪君黑-45简" w:hAnsi="汉仪君黑-45简" w:eastAsia="汉仪君黑-45简" w:cs="汉仪君黑-45简"/>
                <w:sz w:val="20"/>
                <w:szCs w:val="20"/>
                <w:vertAlign w:val="baseline"/>
                <w:lang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00" w:firstLineChars="100"/>
              <w:jc w:val="left"/>
              <w:textAlignment w:val="auto"/>
              <w:rPr>
                <w:rFonts w:hint="default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君黑-45简" w:hAnsi="汉仪君黑-45简" w:eastAsia="汉仪君黑-45简" w:cs="汉仪君黑-45简"/>
                <w:sz w:val="20"/>
                <w:szCs w:val="20"/>
                <w:vertAlign w:val="baseline"/>
                <w:lang w:eastAsia="zh-CN"/>
              </w:rPr>
              <w:t>本人所填写的一切资料均真实可靠，如有虚假愿意承担所带来的一切责任和后果！</w:t>
            </w:r>
            <w:r>
              <w:rPr>
                <w:rFonts w:hint="eastAsia" w:ascii="汉仪君黑-45简" w:hAnsi="汉仪君黑-45简" w:eastAsia="汉仪君黑-45简" w:cs="汉仪君黑-45简"/>
                <w:sz w:val="20"/>
                <w:szCs w:val="2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汉仪君黑-45简" w:hAnsi="汉仪君黑-45简" w:eastAsia="汉仪君黑-45简" w:cs="汉仪君黑-45简"/>
                <w:sz w:val="24"/>
                <w:szCs w:val="24"/>
                <w:vertAlign w:val="baseline"/>
                <w:lang w:val="en-US" w:eastAsia="zh-CN"/>
              </w:rPr>
              <w:t>签字</w:t>
            </w:r>
            <w:r>
              <w:rPr>
                <w:rFonts w:hint="eastAsia" w:ascii="汉仪君黑-45简" w:hAnsi="汉仪君黑-45简" w:eastAsia="汉仪君黑-45简" w:cs="汉仪君黑-45简"/>
                <w:sz w:val="20"/>
                <w:szCs w:val="20"/>
                <w:vertAlign w:val="baseline"/>
                <w:lang w:val="en-US" w:eastAsia="zh-CN"/>
              </w:rPr>
              <w:t>：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-551180</wp:posOffset>
                </wp:positionV>
                <wp:extent cx="4227195" cy="76136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75585" y="344170"/>
                          <a:ext cx="4227195" cy="761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中黑S" w:hAnsi="汉仪中黑S" w:eastAsia="汉仪中黑S" w:cs="汉仪中黑S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汉仪中黑S" w:hAnsi="汉仪中黑S" w:eastAsia="汉仪中黑S" w:cs="汉仪中黑S"/>
                                <w:b/>
                                <w:bCs/>
                                <w:sz w:val="48"/>
                                <w:szCs w:val="48"/>
                                <w:lang w:val="en-US" w:eastAsia="zh-CN"/>
                              </w:rPr>
                              <w:t>英才学校</w:t>
                            </w:r>
                            <w:r>
                              <w:rPr>
                                <w:rFonts w:hint="eastAsia" w:ascii="汉仪中黑S" w:hAnsi="汉仪中黑S" w:eastAsia="汉仪中黑S" w:cs="汉仪中黑S"/>
                                <w:sz w:val="48"/>
                                <w:szCs w:val="48"/>
                                <w:lang w:eastAsia="zh-CN"/>
                              </w:rPr>
                              <w:t>招聘面试登记表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.5pt;margin-top:-43.4pt;height:59.95pt;width:332.85pt;z-index:251659264;mso-width-relative:page;mso-height-relative:page;" filled="f" stroked="f" coordsize="21600,21600" o:gfxdata="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MlIm0vcAAAACQEAAA8AAAAAAAAA&#10;AQAgAAAAIgAAAGRycy9kb3ducmV2LnhtbFBLAQIUABQAAAAIAIdO4kDnp0OFRgIAAHEEAAAOAAAA&#10;AAAAAAEAIAAAACs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中黑S" w:hAnsi="汉仪中黑S" w:eastAsia="汉仪中黑S" w:cs="汉仪中黑S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汉仪中黑S" w:hAnsi="汉仪中黑S" w:eastAsia="汉仪中黑S" w:cs="汉仪中黑S"/>
                          <w:b/>
                          <w:bCs/>
                          <w:sz w:val="48"/>
                          <w:szCs w:val="48"/>
                          <w:lang w:val="en-US" w:eastAsia="zh-CN"/>
                        </w:rPr>
                        <w:t>英才学校</w:t>
                      </w:r>
                      <w:r>
                        <w:rPr>
                          <w:rFonts w:hint="eastAsia" w:ascii="汉仪中黑S" w:hAnsi="汉仪中黑S" w:eastAsia="汉仪中黑S" w:cs="汉仪中黑S"/>
                          <w:sz w:val="48"/>
                          <w:szCs w:val="48"/>
                          <w:lang w:eastAsia="zh-CN"/>
                        </w:rPr>
                        <w:t>招聘面试登记表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2904490</wp:posOffset>
                </wp:positionH>
                <wp:positionV relativeFrom="paragraph">
                  <wp:posOffset>29845</wp:posOffset>
                </wp:positionV>
                <wp:extent cx="3142615" cy="36195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261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ascii="汉仪君黑-45简" w:hAnsi="汉仪君黑-45简" w:eastAsia="汉仪君黑-45简" w:cs="汉仪君黑-45简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sz w:val="24"/>
                                <w:szCs w:val="24"/>
                                <w:lang w:eastAsia="zh-CN"/>
                              </w:rPr>
                              <w:t>填表日期：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年     月     日.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7pt;margin-top:2.35pt;height:28.5pt;width:247.45pt;z-index:251660288;mso-width-relative:page;mso-height-relative:page;" filled="f" stroked="f" coordsize="21600,21600" o:gfxdata="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eksjLaAAAACAEAAA8AAAAAAAAAAQAgAAAAIgAAAGRy&#10;cy9kb3ducmV2LnhtbFBLAQIUABQAAAAIAIdO4kCDnJ2cPAIAAGY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ascii="汉仪君黑-45简" w:hAnsi="汉仪君黑-45简" w:eastAsia="汉仪君黑-45简" w:cs="汉仪君黑-45简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sz w:val="24"/>
                          <w:szCs w:val="24"/>
                          <w:lang w:eastAsia="zh-CN"/>
                        </w:rPr>
                        <w:t>填表日期：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sz w:val="24"/>
                          <w:szCs w:val="24"/>
                          <w:lang w:val="en-US" w:eastAsia="zh-CN"/>
                        </w:rPr>
                        <w:t xml:space="preserve">         年     月     日.</w:t>
                      </w:r>
                    </w:p>
                  </w:txbxContent>
                </v:textbox>
              </v:shape>
            </w:pict>
          </mc:Fallback>
        </mc:AlternateConten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901354F3-47D9-41E9-A043-082A2227ED30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2D3D571C-19F4-4BA3-875E-5C4B0B4EEEE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79AF6A1-67F7-4847-AB8D-EAC1F114D23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3272F54D-5211-42EC-8746-421451D057C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7407BDDF-B018-4FBB-86B2-3C39059C234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78E0AD52-BD59-41EC-892F-ED94A0CD3994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F8CF5090-BF79-4315-B782-C99456756F69}"/>
  </w:font>
  <w:font w:name="汉仪君黑-45简">
    <w:panose1 w:val="020B0604020202020204"/>
    <w:charset w:val="86"/>
    <w:family w:val="auto"/>
    <w:pitch w:val="default"/>
    <w:sig w:usb0="A00002BF" w:usb1="0ACF7CFA" w:usb2="00000016" w:usb3="00000000" w:csb0="2004000F" w:csb1="00000000"/>
    <w:embedRegular r:id="rId8" w:fontKey="{6706B356-8992-44F4-9005-D3564E2A79FD}"/>
  </w:font>
  <w:font w:name="汉仪中黑S">
    <w:panose1 w:val="00020600040101010101"/>
    <w:charset w:val="86"/>
    <w:family w:val="auto"/>
    <w:pitch w:val="default"/>
    <w:sig w:usb0="A00002BF" w:usb1="18EF7CFA" w:usb2="00000016" w:usb3="00000000" w:csb0="00040000" w:csb1="00000000"/>
    <w:embedRegular r:id="rId9" w:fontKey="{CD3669AC-13A1-43CF-B22F-AE3C3FE519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jExOGU4ZGI4ODQ0NzYzZmNmMmQxNjI1MDIxOGUzY2IzIiwidXNlckNvdW50IjoxfQ=="/>
  </w:docVars>
  <w:rsids>
    <w:rsidRoot w:val="77E5792D"/>
    <w:rsid w:val="09EF44EC"/>
    <w:rsid w:val="0D0C188A"/>
    <w:rsid w:val="0E4E7B1F"/>
    <w:rsid w:val="0EE41D10"/>
    <w:rsid w:val="12B230CB"/>
    <w:rsid w:val="28131A9F"/>
    <w:rsid w:val="3D2832C7"/>
    <w:rsid w:val="4E173349"/>
    <w:rsid w:val="557F21C6"/>
    <w:rsid w:val="62885CDB"/>
    <w:rsid w:val="67674868"/>
    <w:rsid w:val="70F00BCE"/>
    <w:rsid w:val="77E5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rPr>
      <w:sz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effa20c-e6e9-4872-987d-b595ed9c80e7\&#25307;&#32856;&#38754;&#35797;&#30331;&#35760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招聘面试登记表.docx</Template>
  <Pages>2</Pages>
  <Words>392</Words>
  <Characters>402</Characters>
  <Lines>0</Lines>
  <Paragraphs>0</Paragraphs>
  <TotalTime>9</TotalTime>
  <ScaleCrop>false</ScaleCrop>
  <LinksUpToDate>false</LinksUpToDate>
  <CharactersWithSpaces>557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2023-12-18T06:54:00Z</dcterms:created>
  <dc:creator>冰儿</dc:creator>
  <cp:lastModifiedBy>冰儿</cp:lastModifiedBy>
  <dcterms:modified xsi:type="dcterms:W3CDTF">2023-12-18T06:56:24Z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AE9C4D00B0E04F0996A5F248BE8A73B3_11</vt:lpwstr>
  </property>
  <property fmtid="{D5CDD505-2E9C-101B-9397-08002B2CF9AE}" pid="4" name="KSOTemplateUUID">
    <vt:lpwstr>v1.0_mb_SbxVVS0Ieh3GWHxoLW4X1g==</vt:lpwstr>
  </property>
</Properties>
</file>