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619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 w14:paraId="5A8D9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2D66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2"/>
                <w:szCs w:val="32"/>
                <w:highlight w:val="none"/>
                <w:u w:color="000000"/>
                <w:lang w:val="en-US" w:eastAsia="zh-CN"/>
              </w:rPr>
              <w:t>附件2</w:t>
            </w:r>
          </w:p>
        </w:tc>
      </w:tr>
      <w:tr w14:paraId="73C33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9E1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临时聘用教师报名表</w:t>
            </w:r>
            <w:bookmarkEnd w:id="0"/>
          </w:p>
        </w:tc>
      </w:tr>
      <w:tr w14:paraId="73E1C0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4C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24E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8B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性别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C97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99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出生年月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524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604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彩色免冠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证件照</w:t>
            </w:r>
          </w:p>
        </w:tc>
      </w:tr>
      <w:tr w14:paraId="139F16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AAD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B9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94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5CC4B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225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C0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6B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B1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50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2C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0CF63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B77A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2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婚否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BED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2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7B3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3F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730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2EB63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5CB0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85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3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EF8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D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毕业院校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D7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2B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CC2A5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F368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538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D5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在职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A0C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5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毕业院校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01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320529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722A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EE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现单位及任教学科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90E8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1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714AA4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1999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C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62F23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301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C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个人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简历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88736C5"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从本科学历填起</w:t>
            </w:r>
          </w:p>
          <w:p w14:paraId="08156A37"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例：2003.09-2007.08  就读于XX学校（本科）</w:t>
            </w:r>
          </w:p>
          <w:p w14:paraId="53D038B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2007.09-2010.08  就读于XX学校（硕士研究生）</w:t>
            </w:r>
          </w:p>
          <w:p w14:paraId="4D928152">
            <w:pPr>
              <w:ind w:firstLine="388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2010.09-2018.08  于XX学校任教语文教师</w:t>
            </w:r>
          </w:p>
          <w:p w14:paraId="65D2C700">
            <w:pPr>
              <w:ind w:firstLine="388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2018.09-至今     于XX学校任教语文教师</w:t>
            </w:r>
          </w:p>
          <w:p w14:paraId="55C15C7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237749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40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受奖惩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情况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68E6DF4B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2012.03  获XX区教坛新秀荣誉称号  XX区教育局</w:t>
            </w:r>
          </w:p>
        </w:tc>
      </w:tr>
      <w:tr w14:paraId="5CD8A9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CB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lang w:val="en-US" w:eastAsia="zh-CN"/>
              </w:rPr>
              <w:t>教学实绩</w:t>
            </w:r>
            <w:r>
              <w:rPr>
                <w:rStyle w:val="11"/>
                <w:rFonts w:hint="default" w:ascii="Times New Roman" w:hAnsi="Times New Roman" w:cs="Times New Roman"/>
                <w:lang w:val="en-US" w:eastAsia="zh-CN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lang w:val="en-US" w:eastAsia="zh-CN"/>
              </w:rPr>
              <w:t>（有何特长）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642306E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CAE8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0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 w14:paraId="23797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 报考者（本人签字确认）: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                                                       年   月   日</w:t>
            </w:r>
          </w:p>
        </w:tc>
      </w:tr>
    </w:tbl>
    <w:p w14:paraId="2D57ED4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01E71B11">
      <w:pPr>
        <w:spacing w:line="460" w:lineRule="exact"/>
        <w:rPr>
          <w:rFonts w:hint="default" w:ascii="Times New Roman" w:hAnsi="Times New Roman" w:cs="Times New Roman"/>
        </w:rPr>
      </w:pPr>
    </w:p>
    <w:sectPr>
      <w:footerReference r:id="rId3" w:type="default"/>
      <w:footerReference r:id="rId4" w:type="even"/>
      <w:pgSz w:w="11906" w:h="16838"/>
      <w:pgMar w:top="1928" w:right="1474" w:bottom="1247" w:left="1531" w:header="851" w:footer="1588" w:gutter="0"/>
      <w:cols w:space="720" w:num="1"/>
      <w:docGrid w:type="linesAndChars" w:linePitch="621" w:charSpace="-33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EF793C">
    <w:pPr>
      <w:pStyle w:val="4"/>
      <w:framePr w:wrap="around" w:vAnchor="text" w:hAnchor="margin" w:xAlign="outside" w:y="1"/>
      <w:ind w:left="315" w:leftChars="150" w:right="315" w:rightChars="150"/>
      <w:rPr>
        <w:rStyle w:val="10"/>
        <w:rFonts w:ascii="宋体" w:hAnsi="宋体"/>
        <w:sz w:val="28"/>
        <w:szCs w:val="28"/>
      </w:rPr>
    </w:pPr>
    <w:r>
      <w:rPr>
        <w:rStyle w:val="10"/>
        <w:rFonts w:hint="eastAsia" w:ascii="宋体" w:hAnsi="宋体" w:cs="宋体"/>
        <w:sz w:val="28"/>
        <w:szCs w:val="28"/>
      </w:rPr>
      <w:t xml:space="preserve">—  </w:t>
    </w: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4</w:t>
    </w:r>
    <w:r>
      <w:rPr>
        <w:rStyle w:val="10"/>
        <w:rFonts w:ascii="宋体" w:hAnsi="宋体"/>
        <w:sz w:val="28"/>
        <w:szCs w:val="28"/>
      </w:rPr>
      <w:fldChar w:fldCharType="end"/>
    </w:r>
    <w:r>
      <w:rPr>
        <w:rStyle w:val="10"/>
        <w:rFonts w:hint="eastAsia" w:ascii="宋体" w:hAnsi="宋体"/>
        <w:sz w:val="28"/>
        <w:szCs w:val="28"/>
      </w:rPr>
      <w:t xml:space="preserve">  </w:t>
    </w:r>
    <w:r>
      <w:rPr>
        <w:rStyle w:val="10"/>
        <w:rFonts w:hint="eastAsia" w:ascii="宋体" w:hAnsi="宋体" w:cs="宋体"/>
        <w:sz w:val="28"/>
        <w:szCs w:val="28"/>
      </w:rPr>
      <w:t>—</w:t>
    </w:r>
  </w:p>
  <w:p w14:paraId="1E62AF2F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E1F2A2"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67109938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193"/>
  <w:drawingGridVerticalSpacing w:val="62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A724C5D"/>
    <w:rsid w:val="18EB7C71"/>
    <w:rsid w:val="543A3CA7"/>
    <w:rsid w:val="6E3D1D63"/>
    <w:rsid w:val="7123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customStyle="1" w:styleId="11">
    <w:name w:val="font3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file:\C:\Users\OS\Desktop\&#20020;&#26102;&#25991;&#20214;\&#25104;&#39640;&#25945;&#25991;&#20307;&#21457;&#12308;2023&#12309;19&#21495;&#21487;&#32534;&#36753;&#38468;&#20214;\&#23398;&#26657;&#35831;&#31034;&#25253;&#21578;&#27169;&#26495;\&#25945;&#32946;&#25991;&#20307;&#23616;&#8212;&#8212;&#19978;&#34892;&#25991;&#26684;&#24335;&#21442;&#32771;&#27169;&#26495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教育文体局——上行文格式参考模板.dot</Template>
  <Pages>2</Pages>
  <Words>2045</Words>
  <Characters>2133</Characters>
  <Paragraphs>200</Paragraphs>
  <TotalTime>80</TotalTime>
  <ScaleCrop>false</ScaleCrop>
  <LinksUpToDate>false</LinksUpToDate>
  <CharactersWithSpaces>2197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2023-11-14T04:37:00Z</dcterms:created>
  <dc:creator>刘哲</dc:creator>
  <cp:lastModifiedBy>粉瑟城堡</cp:lastModifiedBy>
  <cp:lastPrinted>2025-01-23T01:48:00Z</cp:lastPrinted>
  <dcterms:modified xsi:type="dcterms:W3CDTF">2025-02-12T09:14:21Z</dcterms:modified>
  <dc:title>成高〔2007〕号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A90F1AE3ADCF4A2BABD6E7E830512EEB_13</vt:lpwstr>
  </property>
  <property fmtid="{D5CDD505-2E9C-101B-9397-08002B2CF9AE}" pid="4" name="KSOTemplateDocerSaveRecord">
    <vt:lpwstr>eyJoZGlkIjoiMWNjYjA5MjdmZTcwZTVmYzJjZmQzNDM4NGZlMzYwZjIiLCJ1c2VySWQiOiI0MTY4NTg5MjEifQ==</vt:lpwstr>
  </property>
</Properties>
</file>