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560" w:lineRule="exact"/>
        <w:jc w:val="both"/>
        <w:rPr>
          <w:rFonts w:hint="eastAsia" w:ascii="黑体" w:hAnsi="黑体" w:eastAsia="黑体" w:cs="黑体"/>
          <w:b w:val="0"/>
          <w:bCs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FF0000"/>
          <w:kern w:val="2"/>
          <w:sz w:val="28"/>
          <w:szCs w:val="28"/>
          <w:lang w:val="en-US" w:eastAsia="zh-CN" w:bidi="ar-SA"/>
        </w:rPr>
        <w:t>网上报名提供材料模板</w:t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2：报名表</w:t>
      </w:r>
      <w:r>
        <w:rPr>
          <w:rFonts w:hint="eastAsia" w:ascii="黑体" w:hAnsi="黑体" w:eastAsia="黑体" w:cs="黑体"/>
          <w:b/>
          <w:bCs w:val="0"/>
          <w:color w:val="FF0000"/>
          <w:sz w:val="24"/>
          <w:szCs w:val="24"/>
          <w:lang w:val="en-US" w:eastAsia="zh-CN"/>
        </w:rPr>
        <w:t>（可编辑电子版 便于后台数据提取）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当涂县姑孰镇人民政府</w:t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2022年公开招聘村级后备干部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报名表</w:t>
      </w:r>
    </w:p>
    <w:tbl>
      <w:tblPr>
        <w:tblStyle w:val="6"/>
        <w:tblpPr w:leftFromText="180" w:rightFromText="180" w:vertAnchor="text" w:horzAnchor="page" w:tblpX="637" w:tblpY="146"/>
        <w:tblOverlap w:val="never"/>
        <w:tblW w:w="10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434"/>
        <w:gridCol w:w="115"/>
        <w:gridCol w:w="564"/>
        <w:gridCol w:w="962"/>
        <w:gridCol w:w="4"/>
        <w:gridCol w:w="342"/>
        <w:gridCol w:w="636"/>
        <w:gridCol w:w="2"/>
        <w:gridCol w:w="851"/>
        <w:gridCol w:w="740"/>
        <w:gridCol w:w="295"/>
        <w:gridCol w:w="243"/>
        <w:gridCol w:w="582"/>
        <w:gridCol w:w="189"/>
        <w:gridCol w:w="715"/>
        <w:gridCol w:w="2"/>
        <w:gridCol w:w="690"/>
        <w:gridCol w:w="387"/>
        <w:gridCol w:w="1"/>
        <w:gridCol w:w="635"/>
        <w:gridCol w:w="129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880" w:type="dxa"/>
            <w:gridSpan w:val="23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bCs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报考岗位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及代码：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张三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汉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出生日期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1988.02</w:t>
            </w: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籍贯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马鞍山</w:t>
            </w:r>
          </w:p>
        </w:tc>
        <w:tc>
          <w:tcPr>
            <w:tcW w:w="160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ge">
                    <wp:posOffset>216535</wp:posOffset>
                  </wp:positionV>
                  <wp:extent cx="941070" cy="1369695"/>
                  <wp:effectExtent l="0" t="0" r="0" b="0"/>
                  <wp:wrapNone/>
                  <wp:docPr id="4" name="图片 13" descr="e86a54ecf5029bea69ad327f52db8f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3" descr="e86a54ecf5029bea69ad327f52db8f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070" cy="1369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户籍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马鞍山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住地</w:t>
            </w:r>
          </w:p>
        </w:tc>
        <w:tc>
          <w:tcPr>
            <w:tcW w:w="2229" w:type="dxa"/>
            <w:gridSpan w:val="4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婚姻状况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身高</w:t>
            </w:r>
          </w:p>
        </w:tc>
        <w:tc>
          <w:tcPr>
            <w:tcW w:w="5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cm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体重</w:t>
            </w:r>
          </w:p>
        </w:tc>
        <w:tc>
          <w:tcPr>
            <w:tcW w:w="6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k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g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最高学历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毕业院校</w:t>
            </w:r>
          </w:p>
        </w:tc>
        <w:tc>
          <w:tcPr>
            <w:tcW w:w="3361" w:type="dxa"/>
            <w:gridSpan w:val="7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安徽工业大学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毕业日期</w:t>
            </w:r>
          </w:p>
        </w:tc>
        <w:tc>
          <w:tcPr>
            <w:tcW w:w="90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职称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就读院校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所学专业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安徽工业大学（从最高学历开始写）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法学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4595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从最近工作开始写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6310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社会关系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与本人关系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父亲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母亲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2866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配偶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9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有何特长</w:t>
            </w:r>
          </w:p>
        </w:tc>
        <w:tc>
          <w:tcPr>
            <w:tcW w:w="7919" w:type="dxa"/>
            <w:gridSpan w:val="1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2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个人简介</w:t>
            </w:r>
          </w:p>
        </w:tc>
        <w:tc>
          <w:tcPr>
            <w:tcW w:w="9560" w:type="dxa"/>
            <w:gridSpan w:val="21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32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560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通信地址</w:t>
            </w:r>
          </w:p>
        </w:tc>
        <w:tc>
          <w:tcPr>
            <w:tcW w:w="4754" w:type="dxa"/>
            <w:gridSpan w:val="1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填写现居住地址</w:t>
            </w:r>
          </w:p>
        </w:tc>
        <w:tc>
          <w:tcPr>
            <w:tcW w:w="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邮编</w:t>
            </w:r>
          </w:p>
        </w:tc>
        <w:tc>
          <w:tcPr>
            <w:tcW w:w="140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15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电子邮箱</w:t>
            </w:r>
          </w:p>
        </w:tc>
        <w:tc>
          <w:tcPr>
            <w:tcW w:w="14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本人承诺</w:t>
            </w:r>
          </w:p>
        </w:tc>
        <w:tc>
          <w:tcPr>
            <w:tcW w:w="9560" w:type="dxa"/>
            <w:gridSpan w:val="21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本报名表所填写的信息准确无误，所提交的证件、资料真实有效，若有虚假，所产生的一切后果由本人承担。本人将及时关注马鞍山红海微信公众号所发布的相关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公告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信息内容。                     承诺人：（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手写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签名）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审核意见</w:t>
            </w:r>
          </w:p>
        </w:tc>
        <w:tc>
          <w:tcPr>
            <w:tcW w:w="9560" w:type="dxa"/>
            <w:gridSpan w:val="2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                  审核人：（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手写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签名）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567" w:right="720" w:bottom="567" w:left="720" w:header="0" w:footer="340" w:gutter="0"/>
          <w:pgNumType w:fmt="decimal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2：报名表</w:t>
      </w:r>
      <w:r>
        <w:rPr>
          <w:rFonts w:hint="eastAsia" w:ascii="黑体" w:hAnsi="黑体" w:eastAsia="黑体" w:cs="黑体"/>
          <w:b/>
          <w:bCs w:val="0"/>
          <w:color w:val="FF0000"/>
          <w:sz w:val="24"/>
          <w:szCs w:val="24"/>
          <w:lang w:val="en-US" w:eastAsia="zh-CN"/>
        </w:rPr>
        <w:t>（签字影印件）</w:t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36830</wp:posOffset>
            </wp:positionH>
            <wp:positionV relativeFrom="page">
              <wp:posOffset>777240</wp:posOffset>
            </wp:positionV>
            <wp:extent cx="6640830" cy="9321165"/>
            <wp:effectExtent l="0" t="0" r="1270" b="635"/>
            <wp:wrapNone/>
            <wp:docPr id="13" name="图片 13" descr="fceaf6964480cadf77a0506626413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ceaf6964480cadf77a0506626413b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0830" cy="9321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  <w:sectPr>
          <w:pgSz w:w="11906" w:h="16838"/>
          <w:pgMar w:top="567" w:right="720" w:bottom="567" w:left="720" w:header="0" w:footer="340" w:gutter="0"/>
          <w:pgNumType w:fmt="decimal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3：报考诚信承诺书</w:t>
      </w:r>
      <w:r>
        <w:rPr>
          <w:rFonts w:hint="eastAsia" w:ascii="黑体" w:hAnsi="黑体" w:eastAsia="黑体" w:cs="黑体"/>
          <w:b/>
          <w:bCs w:val="0"/>
          <w:color w:val="FF0000"/>
          <w:sz w:val="24"/>
          <w:szCs w:val="24"/>
          <w:lang w:val="en-US" w:eastAsia="zh-CN"/>
        </w:rPr>
        <w:t>（签字影印件）</w:t>
      </w:r>
      <w:r>
        <w:rPr>
          <w:rFonts w:hint="eastAsia" w:ascii="黑体" w:hAnsi="黑体" w:eastAsia="黑体" w:cs="黑体"/>
          <w:b/>
          <w:bCs w:val="0"/>
          <w:sz w:val="36"/>
          <w:szCs w:val="36"/>
        </w:rPr>
        <w:tab/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133985</wp:posOffset>
            </wp:positionH>
            <wp:positionV relativeFrom="paragraph">
              <wp:posOffset>154940</wp:posOffset>
            </wp:positionV>
            <wp:extent cx="6396990" cy="8435340"/>
            <wp:effectExtent l="0" t="0" r="3810" b="10160"/>
            <wp:wrapNone/>
            <wp:docPr id="11" name="图片 11" descr="b07b5098871975827e7b301b1748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b07b5098871975827e7b301b174868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96990" cy="8435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hint="eastAsia" w:cs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三、有效居民身份证 影印件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ab/>
      </w:r>
    </w:p>
    <w:p>
      <w:pPr>
        <w:jc w:val="center"/>
        <w:rPr>
          <w:rFonts w:hint="eastAsia" w:eastAsia="宋体"/>
          <w:lang w:eastAsia="zh-CN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1351280</wp:posOffset>
            </wp:positionH>
            <wp:positionV relativeFrom="page">
              <wp:posOffset>1782445</wp:posOffset>
            </wp:positionV>
            <wp:extent cx="3926205" cy="2401570"/>
            <wp:effectExtent l="0" t="0" r="0" b="0"/>
            <wp:wrapNone/>
            <wp:docPr id="5" name="图片 16" descr="895369e641433ac0585ce78427bdf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6" descr="895369e641433ac0585ce78427bdfa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2620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 w:eastAsia="宋体"/>
          <w:lang w:eastAsia="zh-CN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2143125</wp:posOffset>
            </wp:positionH>
            <wp:positionV relativeFrom="paragraph">
              <wp:posOffset>-620395</wp:posOffset>
            </wp:positionV>
            <wp:extent cx="2431415" cy="3952240"/>
            <wp:effectExtent l="0" t="0" r="0" b="0"/>
            <wp:wrapNone/>
            <wp:docPr id="1" name="图片 7" descr="f46d2821dbe1bdc2b3c4231b810be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f46d2821dbe1bdc2b3c4231b810be8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431415" cy="395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四、户口本（户主页+本人页）影印件</w:t>
      </w:r>
    </w:p>
    <w:p>
      <w:pPr>
        <w:jc w:val="center"/>
      </w:pPr>
    </w:p>
    <w:p>
      <w:pPr>
        <w:jc w:val="center"/>
        <w:rPr>
          <w:rFonts w:hint="eastAsia" w:eastAsia="宋体" w:cs="宋体"/>
          <w:b/>
          <w:bCs/>
          <w:sz w:val="36"/>
          <w:szCs w:val="36"/>
          <w:lang w:eastAsia="zh-CN"/>
        </w:rPr>
      </w:pPr>
      <w:r>
        <w:rPr>
          <w:rFonts w:hint="eastAsia" w:eastAsia="宋体" w:cs="宋体"/>
          <w:b/>
          <w:bCs/>
          <w:sz w:val="36"/>
          <w:szCs w:val="36"/>
          <w:lang w:eastAsia="zh-CN"/>
        </w:rPr>
        <w:drawing>
          <wp:inline distT="0" distB="0" distL="114300" distR="114300">
            <wp:extent cx="5238115" cy="8080375"/>
            <wp:effectExtent l="0" t="0" r="0" b="0"/>
            <wp:docPr id="9" name="图片 6" descr="de80459537a340ce988473b81f31d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de80459537a340ce988473b81f31d979"/>
                    <pic:cNvPicPr>
                      <a:picLocks noChangeAspect="1"/>
                    </pic:cNvPicPr>
                  </pic:nvPicPr>
                  <pic:blipFill>
                    <a:blip r:embed="rId11"/>
                    <a:srcRect t="13171" b="6876"/>
                    <a:stretch>
                      <a:fillRect/>
                    </a:stretch>
                  </pic:blipFill>
                  <pic:spPr>
                    <a:xfrm>
                      <a:off x="0" y="0"/>
                      <a:ext cx="5238115" cy="808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eastAsia="宋体" w:cs="宋体"/>
          <w:b/>
          <w:bCs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五、学历（学位）证书影印件或教育部学籍在线验证报告（学信网）</w:t>
      </w:r>
    </w:p>
    <w:p>
      <w:pPr>
        <w:jc w:val="center"/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124460</wp:posOffset>
            </wp:positionV>
            <wp:extent cx="6325870" cy="8397240"/>
            <wp:effectExtent l="0" t="0" r="0" b="0"/>
            <wp:wrapNone/>
            <wp:docPr id="2" name="图片 10" descr="da2eae038685ed284b6163f0a9f2a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da2eae038685ed284b6163f0a9f2a9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25870" cy="839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 w:eastAsia="宋体"/>
          <w:lang w:eastAsia="zh-CN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sectPr>
          <w:pgSz w:w="11906" w:h="16838"/>
          <w:pgMar w:top="720" w:right="720" w:bottom="720" w:left="72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-855345</wp:posOffset>
            </wp:positionH>
            <wp:positionV relativeFrom="page">
              <wp:posOffset>2020570</wp:posOffset>
            </wp:positionV>
            <wp:extent cx="8306435" cy="6090285"/>
            <wp:effectExtent l="0" t="0" r="0" b="0"/>
            <wp:wrapNone/>
            <wp:docPr id="3" name="图片 11" descr="d72ad276977d9881563d27803625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" descr="d72ad276977d9881563d2780362526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306435" cy="609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768350</wp:posOffset>
            </wp:positionV>
            <wp:extent cx="6640830" cy="6243320"/>
            <wp:effectExtent l="0" t="0" r="0" b="0"/>
            <wp:wrapNone/>
            <wp:docPr id="6" name="图片 20" descr="1589013042(1)_meitu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0" descr="1589013042(1)_meitu_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0830" cy="624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0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六、其他相关证书（证件）影印件</w:t>
      </w:r>
      <w:r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lang w:val="en-US" w:eastAsia="zh-CN"/>
        </w:rPr>
        <w:t>(根据实际情况提供）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b/>
          <w:bCs/>
          <w:sz w:val="36"/>
          <w:szCs w:val="36"/>
        </w:rPr>
      </w:pPr>
    </w:p>
    <w:sectPr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o7RDcgBAACa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koieMWJ37+8f388/f51zey&#10;zPr0AWpMewyYmIYbP2Du7Ad0ZtqDijZ/kRDBOEKdLurKIRGRH62Wq1WFIYGx+YL47Ol5iJDupLck&#10;Gw2NOL6iKj/eQxpT55RczflbbUwZoXF/ORAze1jufewxW2nYDROhnW9PyKfHyTfU4aJTYj46FBb7&#10;S7MRZ2M3G4cQ9b4rW5TrQfhwSNhE6S1XGGGnwjiywm5ar7wTz+8l6+mX2vw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GaO0Q3IAQAAmg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ZThiNGUxNGQxNGI0ZDc0Y2NkOGU1MDBlMzRlNDMifQ=="/>
  </w:docVars>
  <w:rsids>
    <w:rsidRoot w:val="00CB1F2A"/>
    <w:rsid w:val="000103DA"/>
    <w:rsid w:val="00017040"/>
    <w:rsid w:val="00057166"/>
    <w:rsid w:val="000A5D42"/>
    <w:rsid w:val="000F28E6"/>
    <w:rsid w:val="00125926"/>
    <w:rsid w:val="001F7264"/>
    <w:rsid w:val="002949F4"/>
    <w:rsid w:val="0032306D"/>
    <w:rsid w:val="00375535"/>
    <w:rsid w:val="00485314"/>
    <w:rsid w:val="00485DF6"/>
    <w:rsid w:val="004A2E3C"/>
    <w:rsid w:val="004A4722"/>
    <w:rsid w:val="004F02BE"/>
    <w:rsid w:val="0054417D"/>
    <w:rsid w:val="00565285"/>
    <w:rsid w:val="00643BC5"/>
    <w:rsid w:val="006C08F7"/>
    <w:rsid w:val="006C17C9"/>
    <w:rsid w:val="006F2D2E"/>
    <w:rsid w:val="0077032F"/>
    <w:rsid w:val="007C3BA8"/>
    <w:rsid w:val="008869C4"/>
    <w:rsid w:val="00891255"/>
    <w:rsid w:val="008E3239"/>
    <w:rsid w:val="00A04E69"/>
    <w:rsid w:val="00A953DF"/>
    <w:rsid w:val="00B20F47"/>
    <w:rsid w:val="00B47D66"/>
    <w:rsid w:val="00CB1F2A"/>
    <w:rsid w:val="00D513B5"/>
    <w:rsid w:val="00D51FAC"/>
    <w:rsid w:val="00E15BED"/>
    <w:rsid w:val="00F815BD"/>
    <w:rsid w:val="03E10550"/>
    <w:rsid w:val="05336A70"/>
    <w:rsid w:val="055F382A"/>
    <w:rsid w:val="077942BF"/>
    <w:rsid w:val="079E3E7E"/>
    <w:rsid w:val="07CA4C73"/>
    <w:rsid w:val="0B2C6B85"/>
    <w:rsid w:val="0BD2703B"/>
    <w:rsid w:val="0C457FF2"/>
    <w:rsid w:val="139D146D"/>
    <w:rsid w:val="13BA15A4"/>
    <w:rsid w:val="13FA4332"/>
    <w:rsid w:val="14076315"/>
    <w:rsid w:val="14EE3709"/>
    <w:rsid w:val="15086D70"/>
    <w:rsid w:val="18892685"/>
    <w:rsid w:val="1B6928D7"/>
    <w:rsid w:val="1CBC7E77"/>
    <w:rsid w:val="1FB95CFC"/>
    <w:rsid w:val="233A0AA7"/>
    <w:rsid w:val="259339BE"/>
    <w:rsid w:val="267E7761"/>
    <w:rsid w:val="28326113"/>
    <w:rsid w:val="29337C22"/>
    <w:rsid w:val="2A393855"/>
    <w:rsid w:val="2B8A0CF7"/>
    <w:rsid w:val="2B957D5B"/>
    <w:rsid w:val="2D3E6DCD"/>
    <w:rsid w:val="30D24471"/>
    <w:rsid w:val="33657589"/>
    <w:rsid w:val="3723361C"/>
    <w:rsid w:val="380D464E"/>
    <w:rsid w:val="3CC54CE2"/>
    <w:rsid w:val="46CD7264"/>
    <w:rsid w:val="49B418E4"/>
    <w:rsid w:val="4EE66E11"/>
    <w:rsid w:val="501A6AFA"/>
    <w:rsid w:val="50A41C95"/>
    <w:rsid w:val="591D63EB"/>
    <w:rsid w:val="59AF6A11"/>
    <w:rsid w:val="5C4428AB"/>
    <w:rsid w:val="5FE33DB9"/>
    <w:rsid w:val="60530D13"/>
    <w:rsid w:val="61DB441B"/>
    <w:rsid w:val="62F76CCA"/>
    <w:rsid w:val="643E4BB7"/>
    <w:rsid w:val="6D251E17"/>
    <w:rsid w:val="762F7AEA"/>
    <w:rsid w:val="77C2735F"/>
    <w:rsid w:val="79020212"/>
    <w:rsid w:val="79642351"/>
    <w:rsid w:val="7ADA5D44"/>
    <w:rsid w:val="7B0C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 w:cs="Calibri"/>
      <w:kern w:val="0"/>
      <w:sz w:val="24"/>
      <w:szCs w:val="24"/>
    </w:rPr>
  </w:style>
  <w:style w:type="character" w:customStyle="1" w:styleId="8">
    <w:name w:val="Header Char"/>
    <w:basedOn w:val="7"/>
    <w:link w:val="4"/>
    <w:qFormat/>
    <w:locked/>
    <w:uiPriority w:val="99"/>
    <w:rPr>
      <w:sz w:val="18"/>
      <w:szCs w:val="18"/>
    </w:rPr>
  </w:style>
  <w:style w:type="character" w:customStyle="1" w:styleId="9">
    <w:name w:val="Footer Char"/>
    <w:basedOn w:val="7"/>
    <w:link w:val="3"/>
    <w:qFormat/>
    <w:locked/>
    <w:uiPriority w:val="99"/>
    <w:rPr>
      <w:sz w:val="18"/>
      <w:szCs w:val="18"/>
    </w:rPr>
  </w:style>
  <w:style w:type="character" w:customStyle="1" w:styleId="10">
    <w:name w:val="Balloon Text Char"/>
    <w:basedOn w:val="7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HP</Company>
  <Pages>3</Pages>
  <Words>141</Words>
  <Characters>805</Characters>
  <Lines>0</Lines>
  <Paragraphs>0</Paragraphs>
  <TotalTime>3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2020-02-26T07:11:00Z</dcterms:created>
  <dc:creator>hp</dc:creator>
  <cp:lastModifiedBy>王旭</cp:lastModifiedBy>
  <cp:lastPrinted>2020-04-10T01:54:00Z</cp:lastPrinted>
  <dcterms:modified xsi:type="dcterms:W3CDTF">2022-06-21T05:43:49Z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180B164673754BD0BAAA43245EAEA656</vt:lpwstr>
  </property>
</Properties>
</file>